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8A66A9">
      <w:pPr>
        <w:spacing w:line="360" w:lineRule="auto"/>
        <w:ind w:firstLine="0"/>
        <w:jc w:val="center"/>
        <w:rPr>
          <w:rFonts w:ascii="Arial" w:hAnsi="Arial" w:cs="Arial"/>
          <w:b/>
          <w:color w:val="148BE3"/>
          <w:sz w:val="36"/>
          <w:szCs w:val="36"/>
        </w:rPr>
      </w:pPr>
      <w:r w:rsidRPr="008A66A9">
        <w:rPr>
          <w:rFonts w:ascii="Arial" w:hAnsi="Arial" w:cs="Arial"/>
          <w:b/>
          <w:color w:val="148BE3"/>
          <w:sz w:val="36"/>
          <w:szCs w:val="36"/>
        </w:rPr>
        <w:t xml:space="preserve">A </w:t>
      </w:r>
      <w:r w:rsidR="00B05E13" w:rsidRPr="008A66A9">
        <w:rPr>
          <w:rFonts w:ascii="Arial" w:hAnsi="Arial" w:cs="Arial"/>
          <w:b/>
          <w:color w:val="148BE3"/>
          <w:sz w:val="36"/>
          <w:szCs w:val="36"/>
        </w:rPr>
        <w:t>BÜKI VÁROSI KÖNYVTÁR ÉS FIÓKKÖNYVTÁR</w:t>
      </w:r>
    </w:p>
    <w:p w:rsidR="002F702E" w:rsidRPr="008A66A9" w:rsidRDefault="00DA0161" w:rsidP="008A66A9">
      <w:pPr>
        <w:spacing w:line="360" w:lineRule="auto"/>
        <w:ind w:firstLine="0"/>
        <w:jc w:val="center"/>
        <w:rPr>
          <w:rFonts w:ascii="Arial" w:eastAsia="Calibri" w:hAnsi="Arial" w:cs="Arial"/>
          <w:b/>
          <w:sz w:val="36"/>
          <w:szCs w:val="36"/>
          <w:lang w:eastAsia="en-US"/>
        </w:rPr>
      </w:pPr>
      <w:r>
        <w:rPr>
          <w:rFonts w:ascii="Arial" w:hAnsi="Arial" w:cs="Arial"/>
          <w:b/>
          <w:color w:val="148BE3"/>
          <w:sz w:val="36"/>
          <w:szCs w:val="36"/>
        </w:rPr>
        <w:t>2016. ÉVI ELÉGEDETTSÉG</w:t>
      </w:r>
      <w:r w:rsidR="00BA623D">
        <w:rPr>
          <w:rFonts w:ascii="Arial" w:hAnsi="Arial" w:cs="Arial"/>
          <w:b/>
          <w:color w:val="148BE3"/>
          <w:sz w:val="36"/>
          <w:szCs w:val="36"/>
        </w:rPr>
        <w:t xml:space="preserve"> </w:t>
      </w:r>
      <w:r>
        <w:rPr>
          <w:rFonts w:ascii="Arial" w:hAnsi="Arial" w:cs="Arial"/>
          <w:b/>
          <w:color w:val="148BE3"/>
          <w:sz w:val="36"/>
          <w:szCs w:val="36"/>
        </w:rPr>
        <w:t>MÉRÉSÉNEK EREDMÉNYEI</w:t>
      </w: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Pr="008A66A9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2F702E" w:rsidRDefault="002F702E" w:rsidP="00B05E13">
      <w:pPr>
        <w:spacing w:after="160" w:line="360" w:lineRule="auto"/>
        <w:ind w:firstLine="0"/>
        <w:jc w:val="center"/>
        <w:rPr>
          <w:rFonts w:ascii="Arial" w:eastAsia="Calibri" w:hAnsi="Arial" w:cs="Arial"/>
          <w:b/>
          <w:lang w:eastAsia="en-US"/>
        </w:rPr>
      </w:pPr>
    </w:p>
    <w:p w:rsidR="00E41D7C" w:rsidRPr="008A66A9" w:rsidRDefault="00E41D7C" w:rsidP="00B05E13">
      <w:pPr>
        <w:spacing w:after="160" w:line="360" w:lineRule="auto"/>
        <w:ind w:firstLine="0"/>
        <w:rPr>
          <w:rFonts w:ascii="Arial" w:eastAsia="Calibri" w:hAnsi="Arial" w:cs="Arial"/>
          <w:b/>
          <w:lang w:eastAsia="en-US"/>
        </w:rPr>
      </w:pPr>
    </w:p>
    <w:p w:rsidR="00AC4C45" w:rsidRDefault="00AC4C45" w:rsidP="00B05E13">
      <w:pPr>
        <w:spacing w:after="160" w:line="360" w:lineRule="auto"/>
        <w:ind w:firstLine="0"/>
        <w:rPr>
          <w:rFonts w:ascii="Arial" w:eastAsia="Calibri" w:hAnsi="Arial" w:cs="Arial"/>
          <w:b/>
          <w:lang w:eastAsia="en-US"/>
        </w:rPr>
      </w:pPr>
    </w:p>
    <w:p w:rsidR="009F0D89" w:rsidRPr="00FD21C4" w:rsidRDefault="009F0D89" w:rsidP="009F0D89">
      <w:pPr>
        <w:ind w:firstLine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K</w:t>
      </w:r>
      <w:r w:rsidRPr="00FD21C4">
        <w:rPr>
          <w:rFonts w:ascii="Arial" w:eastAsia="Calibri" w:hAnsi="Arial" w:cs="Arial"/>
          <w:lang w:eastAsia="en-US"/>
        </w:rPr>
        <w:t>észítette</w:t>
      </w:r>
      <w:proofErr w:type="gramStart"/>
      <w:r w:rsidRPr="00FD21C4">
        <w:rPr>
          <w:rFonts w:ascii="Arial" w:eastAsia="Calibri" w:hAnsi="Arial" w:cs="Arial"/>
          <w:lang w:eastAsia="en-US"/>
        </w:rPr>
        <w:t xml:space="preserve">:  </w:t>
      </w:r>
      <w:r w:rsidRPr="00FD21C4">
        <w:rPr>
          <w:rFonts w:ascii="Arial" w:eastAsia="Calibri" w:hAnsi="Arial" w:cs="Arial"/>
          <w:lang w:eastAsia="en-US"/>
        </w:rPr>
        <w:tab/>
      </w:r>
      <w:r w:rsidRPr="00FD21C4">
        <w:rPr>
          <w:rFonts w:ascii="Arial" w:eastAsia="Calibri" w:hAnsi="Arial" w:cs="Arial"/>
          <w:lang w:eastAsia="en-US"/>
        </w:rPr>
        <w:tab/>
      </w:r>
      <w:r w:rsidRPr="00FD21C4">
        <w:rPr>
          <w:rFonts w:ascii="Arial" w:eastAsia="Calibri" w:hAnsi="Arial" w:cs="Arial"/>
          <w:lang w:eastAsia="en-US"/>
        </w:rPr>
        <w:tab/>
      </w:r>
      <w:r w:rsidRPr="00FD21C4">
        <w:rPr>
          <w:rFonts w:ascii="Arial" w:eastAsia="Calibri" w:hAnsi="Arial" w:cs="Arial"/>
          <w:lang w:eastAsia="en-US"/>
        </w:rPr>
        <w:tab/>
      </w:r>
      <w:r w:rsidRPr="00FD21C4">
        <w:rPr>
          <w:rFonts w:ascii="Arial" w:eastAsia="Calibri" w:hAnsi="Arial" w:cs="Arial"/>
          <w:lang w:eastAsia="en-US"/>
        </w:rPr>
        <w:tab/>
      </w:r>
      <w:r w:rsidRPr="00FD21C4"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proofErr w:type="spellStart"/>
      <w:r w:rsidRPr="00FD21C4">
        <w:rPr>
          <w:rFonts w:ascii="Arial" w:eastAsia="Calibri" w:hAnsi="Arial" w:cs="Arial"/>
          <w:lang w:eastAsia="en-US"/>
        </w:rPr>
        <w:t>Haizler</w:t>
      </w:r>
      <w:proofErr w:type="spellEnd"/>
      <w:proofErr w:type="gramEnd"/>
      <w:r w:rsidRPr="00FD21C4">
        <w:rPr>
          <w:rFonts w:ascii="Arial" w:eastAsia="Calibri" w:hAnsi="Arial" w:cs="Arial"/>
          <w:lang w:eastAsia="en-US"/>
        </w:rPr>
        <w:t xml:space="preserve"> Lászlóné</w:t>
      </w:r>
    </w:p>
    <w:p w:rsidR="009F0D89" w:rsidRPr="00FD21C4" w:rsidRDefault="009F0D89" w:rsidP="009F0D89">
      <w:pPr>
        <w:ind w:left="4254" w:firstLine="709"/>
        <w:jc w:val="center"/>
        <w:rPr>
          <w:rFonts w:ascii="Arial" w:eastAsia="Calibri" w:hAnsi="Arial" w:cs="Arial"/>
          <w:lang w:eastAsia="en-US"/>
        </w:rPr>
      </w:pPr>
      <w:proofErr w:type="gramStart"/>
      <w:r w:rsidRPr="00FD21C4">
        <w:rPr>
          <w:rFonts w:ascii="Arial" w:eastAsia="Calibri" w:hAnsi="Arial" w:cs="Arial"/>
          <w:lang w:eastAsia="en-US"/>
        </w:rPr>
        <w:t>intézményvezető-helyettes</w:t>
      </w:r>
      <w:proofErr w:type="gramEnd"/>
    </w:p>
    <w:p w:rsidR="009F0D89" w:rsidRDefault="009F0D89" w:rsidP="009F0D89">
      <w:pPr>
        <w:spacing w:after="160"/>
        <w:ind w:firstLine="0"/>
        <w:rPr>
          <w:rFonts w:ascii="Arial" w:eastAsia="Calibri" w:hAnsi="Arial" w:cs="Arial"/>
          <w:lang w:eastAsia="en-US"/>
        </w:rPr>
      </w:pPr>
    </w:p>
    <w:p w:rsidR="009F0D89" w:rsidRPr="00FD21C4" w:rsidRDefault="009F0D89" w:rsidP="009F0D89">
      <w:pPr>
        <w:spacing w:after="160"/>
        <w:ind w:firstLine="0"/>
        <w:rPr>
          <w:rFonts w:ascii="Arial" w:eastAsia="Calibri" w:hAnsi="Arial" w:cs="Arial"/>
          <w:lang w:eastAsia="en-US"/>
        </w:rPr>
      </w:pPr>
    </w:p>
    <w:p w:rsidR="009F0D89" w:rsidRPr="00FD21C4" w:rsidRDefault="0019418D" w:rsidP="009F0D89">
      <w:pPr>
        <w:ind w:firstLine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Jóváhagyta</w:t>
      </w:r>
      <w:proofErr w:type="gramStart"/>
      <w:r w:rsidR="009F0D89" w:rsidRPr="00FD21C4">
        <w:rPr>
          <w:rFonts w:ascii="Arial" w:eastAsia="Calibri" w:hAnsi="Arial" w:cs="Arial"/>
          <w:lang w:eastAsia="en-US"/>
        </w:rPr>
        <w:t>:</w:t>
      </w:r>
      <w:r w:rsidR="009F0D89" w:rsidRPr="00FD21C4">
        <w:rPr>
          <w:rFonts w:ascii="Arial" w:eastAsia="Calibri" w:hAnsi="Arial" w:cs="Arial"/>
          <w:lang w:eastAsia="en-US"/>
        </w:rPr>
        <w:tab/>
      </w:r>
      <w:r w:rsidR="009F0D89" w:rsidRPr="00FD21C4">
        <w:rPr>
          <w:rFonts w:ascii="Arial" w:eastAsia="Calibri" w:hAnsi="Arial" w:cs="Arial"/>
          <w:lang w:eastAsia="en-US"/>
        </w:rPr>
        <w:tab/>
      </w:r>
      <w:r w:rsidR="009F0D89" w:rsidRPr="00FD21C4">
        <w:rPr>
          <w:rFonts w:ascii="Arial" w:eastAsia="Calibri" w:hAnsi="Arial" w:cs="Arial"/>
          <w:lang w:eastAsia="en-US"/>
        </w:rPr>
        <w:tab/>
      </w:r>
      <w:r w:rsidR="009F0D89" w:rsidRPr="00FD21C4">
        <w:rPr>
          <w:rFonts w:ascii="Arial" w:eastAsia="Calibri" w:hAnsi="Arial" w:cs="Arial"/>
          <w:lang w:eastAsia="en-US"/>
        </w:rPr>
        <w:tab/>
      </w:r>
      <w:r w:rsidR="009F0D89" w:rsidRPr="00FD21C4">
        <w:rPr>
          <w:rFonts w:ascii="Arial" w:eastAsia="Calibri" w:hAnsi="Arial" w:cs="Arial"/>
          <w:lang w:eastAsia="en-US"/>
        </w:rPr>
        <w:tab/>
      </w:r>
      <w:r w:rsidR="009F0D89" w:rsidRPr="00FD21C4"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  <w:t xml:space="preserve">         </w:t>
      </w:r>
      <w:r w:rsidR="009F0D89" w:rsidRPr="00FD21C4">
        <w:rPr>
          <w:rFonts w:ascii="Arial" w:eastAsia="Calibri" w:hAnsi="Arial" w:cs="Arial"/>
          <w:lang w:eastAsia="en-US"/>
        </w:rPr>
        <w:t>Tóth</w:t>
      </w:r>
      <w:proofErr w:type="gramEnd"/>
      <w:r w:rsidR="009F0D89" w:rsidRPr="00FD21C4">
        <w:rPr>
          <w:rFonts w:ascii="Arial" w:eastAsia="Calibri" w:hAnsi="Arial" w:cs="Arial"/>
          <w:lang w:eastAsia="en-US"/>
        </w:rPr>
        <w:t xml:space="preserve"> Tamás</w:t>
      </w:r>
    </w:p>
    <w:p w:rsidR="009F0D89" w:rsidRDefault="009F0D89" w:rsidP="009F0D89">
      <w:pPr>
        <w:spacing w:after="160" w:line="360" w:lineRule="auto"/>
        <w:ind w:firstLine="0"/>
        <w:rPr>
          <w:rFonts w:ascii="Arial" w:eastAsia="Calibri" w:hAnsi="Arial" w:cs="Arial"/>
          <w:lang w:eastAsia="en-US"/>
        </w:rPr>
      </w:pPr>
      <w:r w:rsidRPr="00FD21C4">
        <w:rPr>
          <w:rFonts w:ascii="Arial" w:eastAsia="Calibri" w:hAnsi="Arial" w:cs="Arial"/>
          <w:lang w:eastAsia="en-US"/>
        </w:rPr>
        <w:t xml:space="preserve">                                                                                                   </w:t>
      </w:r>
      <w:proofErr w:type="gramStart"/>
      <w:r w:rsidRPr="00FD21C4">
        <w:rPr>
          <w:rFonts w:ascii="Arial" w:eastAsia="Calibri" w:hAnsi="Arial" w:cs="Arial"/>
          <w:lang w:eastAsia="en-US"/>
        </w:rPr>
        <w:t>intézményvezető</w:t>
      </w:r>
      <w:proofErr w:type="gramEnd"/>
    </w:p>
    <w:p w:rsidR="009F0D89" w:rsidRDefault="009F0D89" w:rsidP="009F0D89">
      <w:pPr>
        <w:spacing w:after="160" w:line="360" w:lineRule="auto"/>
        <w:ind w:firstLine="0"/>
        <w:rPr>
          <w:rFonts w:ascii="Arial" w:eastAsia="Calibri" w:hAnsi="Arial" w:cs="Arial"/>
          <w:lang w:eastAsia="en-US"/>
        </w:rPr>
      </w:pPr>
      <w:r w:rsidRPr="00FD21C4">
        <w:rPr>
          <w:rFonts w:ascii="Arial" w:eastAsia="Calibri" w:hAnsi="Arial" w:cs="Arial"/>
          <w:lang w:eastAsia="en-US"/>
        </w:rPr>
        <w:t xml:space="preserve"> </w:t>
      </w:r>
    </w:p>
    <w:p w:rsidR="00E41D7C" w:rsidRDefault="00E41D7C" w:rsidP="009F0D89">
      <w:pPr>
        <w:spacing w:after="160" w:line="360" w:lineRule="auto"/>
        <w:ind w:firstLine="0"/>
        <w:rPr>
          <w:rFonts w:ascii="Arial" w:eastAsia="Calibri" w:hAnsi="Arial" w:cs="Arial"/>
          <w:lang w:eastAsia="en-US"/>
        </w:rPr>
      </w:pPr>
    </w:p>
    <w:p w:rsidR="009F0D89" w:rsidRDefault="009F0D89" w:rsidP="009F0D89">
      <w:pPr>
        <w:spacing w:after="160" w:line="360" w:lineRule="auto"/>
        <w:ind w:firstLine="0"/>
        <w:rPr>
          <w:rFonts w:ascii="Arial" w:eastAsia="Calibri" w:hAnsi="Arial" w:cs="Arial"/>
          <w:lang w:eastAsia="en-US"/>
        </w:rPr>
      </w:pPr>
    </w:p>
    <w:p w:rsidR="002F702E" w:rsidRDefault="00DA0161" w:rsidP="00AC4C45">
      <w:pPr>
        <w:spacing w:after="160" w:line="360" w:lineRule="auto"/>
        <w:ind w:firstLine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ab/>
      </w:r>
      <w:r>
        <w:rPr>
          <w:rFonts w:ascii="Arial" w:eastAsia="Calibri" w:hAnsi="Arial" w:cs="Arial"/>
          <w:b/>
          <w:lang w:eastAsia="en-US"/>
        </w:rPr>
        <w:tab/>
      </w:r>
      <w:r>
        <w:rPr>
          <w:rFonts w:ascii="Arial" w:eastAsia="Calibri" w:hAnsi="Arial" w:cs="Arial"/>
          <w:b/>
          <w:lang w:eastAsia="en-US"/>
        </w:rPr>
        <w:tab/>
      </w:r>
      <w:r>
        <w:rPr>
          <w:rFonts w:ascii="Arial" w:eastAsia="Calibri" w:hAnsi="Arial" w:cs="Arial"/>
          <w:b/>
          <w:lang w:eastAsia="en-US"/>
        </w:rPr>
        <w:tab/>
      </w:r>
      <w:r>
        <w:rPr>
          <w:rFonts w:ascii="Arial" w:eastAsia="Calibri" w:hAnsi="Arial" w:cs="Arial"/>
          <w:b/>
          <w:lang w:eastAsia="en-US"/>
        </w:rPr>
        <w:tab/>
      </w:r>
      <w:r w:rsidRPr="00DA0161">
        <w:rPr>
          <w:rFonts w:ascii="Arial" w:eastAsia="Calibri" w:hAnsi="Arial" w:cs="Arial"/>
          <w:lang w:eastAsia="en-US"/>
        </w:rPr>
        <w:t>Bük, 2016.</w:t>
      </w:r>
      <w:r w:rsidR="00E41D7C">
        <w:rPr>
          <w:rFonts w:ascii="Arial" w:eastAsia="Calibri" w:hAnsi="Arial" w:cs="Arial"/>
          <w:lang w:eastAsia="en-US"/>
        </w:rPr>
        <w:t xml:space="preserve"> december 20.</w:t>
      </w:r>
    </w:p>
    <w:p w:rsidR="00DA0161" w:rsidRPr="00DA0161" w:rsidRDefault="00DA0161" w:rsidP="00AC4C45">
      <w:pPr>
        <w:spacing w:after="160" w:line="360" w:lineRule="auto"/>
        <w:ind w:firstLine="0"/>
        <w:rPr>
          <w:rFonts w:ascii="Arial" w:eastAsia="Calibri" w:hAnsi="Arial" w:cs="Arial"/>
          <w:lang w:eastAsia="en-US"/>
        </w:rPr>
      </w:pPr>
    </w:p>
    <w:p w:rsidR="009A468A" w:rsidRDefault="00DA0161" w:rsidP="00140D9D">
      <w:pPr>
        <w:pStyle w:val="Cmsor1"/>
      </w:pPr>
      <w:r>
        <w:lastRenderedPageBreak/>
        <w:t>BEVEZETÉS</w:t>
      </w:r>
    </w:p>
    <w:p w:rsidR="00A3583B" w:rsidRPr="00A3583B" w:rsidRDefault="0082411B" w:rsidP="002164DC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2016-ban a</w:t>
      </w:r>
      <w:r w:rsidR="00A3583B" w:rsidRPr="00A3583B">
        <w:rPr>
          <w:rFonts w:ascii="Arial" w:hAnsi="Arial" w:cs="Arial"/>
        </w:rPr>
        <w:t xml:space="preserve"> Büki Művelődési és Sportk</w:t>
      </w:r>
      <w:r>
        <w:rPr>
          <w:rFonts w:ascii="Arial" w:hAnsi="Arial" w:cs="Arial"/>
        </w:rPr>
        <w:t>özpont, Könyvtár látogatói között elégedettség</w:t>
      </w:r>
      <w:r w:rsidR="0093653E">
        <w:rPr>
          <w:rFonts w:ascii="Arial" w:hAnsi="Arial" w:cs="Arial"/>
        </w:rPr>
        <w:t xml:space="preserve">vizsgálatot végeztünk. </w:t>
      </w:r>
      <w:r w:rsidR="00524CDC">
        <w:rPr>
          <w:rFonts w:ascii="Arial" w:eastAsia="SimSun" w:hAnsi="Arial" w:cs="Arial"/>
          <w:lang w:eastAsia="zh-CN"/>
        </w:rPr>
        <w:t xml:space="preserve">A könyvtárhasználók között </w:t>
      </w:r>
      <w:r w:rsidR="00A3583B" w:rsidRPr="0063305D">
        <w:rPr>
          <w:rFonts w:ascii="Arial" w:eastAsia="SimSun" w:hAnsi="Arial" w:cs="Arial"/>
          <w:lang w:eastAsia="zh-CN"/>
        </w:rPr>
        <w:t>120 darab kérdőív</w:t>
      </w:r>
      <w:r w:rsidR="00524CDC">
        <w:rPr>
          <w:rFonts w:ascii="Arial" w:eastAsia="SimSun" w:hAnsi="Arial" w:cs="Arial"/>
          <w:lang w:eastAsia="zh-CN"/>
        </w:rPr>
        <w:t xml:space="preserve">et osztottunk ki, amelyből 91 </w:t>
      </w:r>
      <w:r w:rsidR="006D7480">
        <w:rPr>
          <w:rFonts w:ascii="Arial" w:eastAsia="SimSun" w:hAnsi="Arial" w:cs="Arial"/>
          <w:lang w:eastAsia="zh-CN"/>
        </w:rPr>
        <w:t xml:space="preserve">(részben) </w:t>
      </w:r>
      <w:r w:rsidR="00524CDC">
        <w:rPr>
          <w:rFonts w:ascii="Arial" w:eastAsia="SimSun" w:hAnsi="Arial" w:cs="Arial"/>
          <w:lang w:eastAsia="zh-CN"/>
        </w:rPr>
        <w:t>kitöltöttet kaptunk vissza</w:t>
      </w:r>
      <w:r w:rsidR="00A3583B" w:rsidRPr="0063305D">
        <w:rPr>
          <w:rFonts w:ascii="Arial" w:eastAsia="SimSun" w:hAnsi="Arial" w:cs="Arial"/>
          <w:lang w:eastAsia="zh-CN"/>
        </w:rPr>
        <w:t xml:space="preserve">. </w:t>
      </w:r>
      <w:r w:rsidR="00F722C6">
        <w:rPr>
          <w:rFonts w:ascii="Arial" w:eastAsia="SimSun" w:hAnsi="Arial" w:cs="Arial"/>
          <w:lang w:eastAsia="zh-CN"/>
        </w:rPr>
        <w:t xml:space="preserve">A kitöltés önkéntes alapon működött és két hét </w:t>
      </w:r>
      <w:r w:rsidR="0093653E">
        <w:rPr>
          <w:rFonts w:ascii="Arial" w:eastAsia="SimSun" w:hAnsi="Arial" w:cs="Arial"/>
          <w:lang w:eastAsia="zh-CN"/>
        </w:rPr>
        <w:t>kitöltési időszak</w:t>
      </w:r>
      <w:r w:rsidR="00F722C6">
        <w:rPr>
          <w:rFonts w:ascii="Arial" w:eastAsia="SimSun" w:hAnsi="Arial" w:cs="Arial"/>
          <w:lang w:eastAsia="zh-CN"/>
        </w:rPr>
        <w:t>ot biztosítottunk.</w:t>
      </w:r>
      <w:r w:rsidR="0093653E">
        <w:rPr>
          <w:rFonts w:ascii="Arial" w:eastAsia="SimSun" w:hAnsi="Arial" w:cs="Arial"/>
          <w:lang w:eastAsia="zh-CN"/>
        </w:rPr>
        <w:t xml:space="preserve"> </w:t>
      </w:r>
      <w:r w:rsidR="00A3583B" w:rsidRPr="0063305D">
        <w:rPr>
          <w:rFonts w:ascii="Arial" w:eastAsia="SimSun" w:hAnsi="Arial" w:cs="Arial"/>
          <w:lang w:eastAsia="zh-CN"/>
        </w:rPr>
        <w:t>A kérdőíveket az olvasószolgálatot ellátó könyvtáros ad</w:t>
      </w:r>
      <w:r w:rsidR="00524CDC">
        <w:rPr>
          <w:rFonts w:ascii="Arial" w:eastAsia="SimSun" w:hAnsi="Arial" w:cs="Arial"/>
          <w:lang w:eastAsia="zh-CN"/>
        </w:rPr>
        <w:t>ta</w:t>
      </w:r>
      <w:r w:rsidR="00A3583B" w:rsidRPr="0063305D">
        <w:rPr>
          <w:rFonts w:ascii="Arial" w:eastAsia="SimSun" w:hAnsi="Arial" w:cs="Arial"/>
          <w:lang w:eastAsia="zh-CN"/>
        </w:rPr>
        <w:t xml:space="preserve"> át a felmérés alanyának, majd megkér</w:t>
      </w:r>
      <w:r w:rsidR="00524CDC">
        <w:rPr>
          <w:rFonts w:ascii="Arial" w:eastAsia="SimSun" w:hAnsi="Arial" w:cs="Arial"/>
          <w:lang w:eastAsia="zh-CN"/>
        </w:rPr>
        <w:t>te</w:t>
      </w:r>
      <w:r w:rsidR="00A3583B" w:rsidRPr="0063305D">
        <w:rPr>
          <w:rFonts w:ascii="Arial" w:eastAsia="SimSun" w:hAnsi="Arial" w:cs="Arial"/>
          <w:lang w:eastAsia="zh-CN"/>
        </w:rPr>
        <w:t xml:space="preserve"> őt, hogy egy erre a célra elh</w:t>
      </w:r>
      <w:r w:rsidR="00524CDC">
        <w:rPr>
          <w:rFonts w:ascii="Arial" w:eastAsia="SimSun" w:hAnsi="Arial" w:cs="Arial"/>
          <w:lang w:eastAsia="zh-CN"/>
        </w:rPr>
        <w:t>elyezett</w:t>
      </w:r>
      <w:r w:rsidR="006D7480">
        <w:rPr>
          <w:rFonts w:ascii="Arial" w:eastAsia="SimSun" w:hAnsi="Arial" w:cs="Arial"/>
          <w:lang w:eastAsia="zh-CN"/>
        </w:rPr>
        <w:t>, lezárt</w:t>
      </w:r>
      <w:r w:rsidR="00524CDC">
        <w:rPr>
          <w:rFonts w:ascii="Arial" w:eastAsia="SimSun" w:hAnsi="Arial" w:cs="Arial"/>
          <w:lang w:eastAsia="zh-CN"/>
        </w:rPr>
        <w:t xml:space="preserve"> dobozba </w:t>
      </w:r>
      <w:r w:rsidR="006D7480">
        <w:rPr>
          <w:rFonts w:ascii="Arial" w:eastAsia="SimSun" w:hAnsi="Arial" w:cs="Arial"/>
          <w:lang w:eastAsia="zh-CN"/>
        </w:rPr>
        <w:t>helyezze el</w:t>
      </w:r>
      <w:r w:rsidR="00524CDC">
        <w:rPr>
          <w:rFonts w:ascii="Arial" w:eastAsia="SimSun" w:hAnsi="Arial" w:cs="Arial"/>
          <w:lang w:eastAsia="zh-CN"/>
        </w:rPr>
        <w:t xml:space="preserve"> </w:t>
      </w:r>
      <w:r w:rsidR="00A3583B" w:rsidRPr="0063305D">
        <w:rPr>
          <w:rFonts w:ascii="Arial" w:eastAsia="SimSun" w:hAnsi="Arial" w:cs="Arial"/>
          <w:lang w:eastAsia="zh-CN"/>
        </w:rPr>
        <w:t>a kitöltött</w:t>
      </w:r>
      <w:r w:rsidR="006D7480">
        <w:rPr>
          <w:rFonts w:ascii="Arial" w:eastAsia="SimSun" w:hAnsi="Arial" w:cs="Arial"/>
          <w:lang w:eastAsia="zh-CN"/>
        </w:rPr>
        <w:t>, anonim</w:t>
      </w:r>
      <w:r w:rsidR="00A3583B" w:rsidRPr="0063305D">
        <w:rPr>
          <w:rFonts w:ascii="Arial" w:eastAsia="SimSun" w:hAnsi="Arial" w:cs="Arial"/>
          <w:lang w:eastAsia="zh-CN"/>
        </w:rPr>
        <w:t xml:space="preserve"> kérdőívet</w:t>
      </w:r>
      <w:r w:rsidR="00524CDC">
        <w:rPr>
          <w:rFonts w:ascii="Arial" w:eastAsia="SimSun" w:hAnsi="Arial" w:cs="Arial"/>
          <w:lang w:eastAsia="zh-CN"/>
        </w:rPr>
        <w:t xml:space="preserve">. </w:t>
      </w:r>
      <w:r w:rsidR="00A3583B" w:rsidRPr="0063305D">
        <w:rPr>
          <w:rFonts w:ascii="Arial" w:eastAsia="SimSun" w:hAnsi="Arial" w:cs="Arial"/>
          <w:lang w:eastAsia="zh-CN"/>
        </w:rPr>
        <w:t>A kérdőívben elsősorban zárt kérdéseket alkalmaz</w:t>
      </w:r>
      <w:r w:rsidR="00524CDC">
        <w:rPr>
          <w:rFonts w:ascii="Arial" w:eastAsia="SimSun" w:hAnsi="Arial" w:cs="Arial"/>
          <w:lang w:eastAsia="zh-CN"/>
        </w:rPr>
        <w:t>t</w:t>
      </w:r>
      <w:r w:rsidR="00A3583B" w:rsidRPr="0063305D">
        <w:rPr>
          <w:rFonts w:ascii="Arial" w:eastAsia="SimSun" w:hAnsi="Arial" w:cs="Arial"/>
          <w:lang w:eastAsia="zh-CN"/>
        </w:rPr>
        <w:t>unk</w:t>
      </w:r>
      <w:r w:rsidR="00843EA1">
        <w:rPr>
          <w:rFonts w:ascii="Arial" w:eastAsia="SimSun" w:hAnsi="Arial" w:cs="Arial"/>
          <w:lang w:eastAsia="zh-CN"/>
        </w:rPr>
        <w:t>. N</w:t>
      </w:r>
      <w:r w:rsidR="00A3583B" w:rsidRPr="0063305D">
        <w:rPr>
          <w:rFonts w:ascii="Arial" w:eastAsia="SimSun" w:hAnsi="Arial" w:cs="Arial"/>
          <w:lang w:eastAsia="zh-CN"/>
        </w:rPr>
        <w:t>yitott kérdés</w:t>
      </w:r>
      <w:r w:rsidR="00843EA1">
        <w:rPr>
          <w:rFonts w:ascii="Arial" w:eastAsia="SimSun" w:hAnsi="Arial" w:cs="Arial"/>
          <w:lang w:eastAsia="zh-CN"/>
        </w:rPr>
        <w:t>ek</w:t>
      </w:r>
      <w:r w:rsidR="00524CDC">
        <w:rPr>
          <w:rFonts w:ascii="Arial" w:eastAsia="SimSun" w:hAnsi="Arial" w:cs="Arial"/>
          <w:lang w:eastAsia="zh-CN"/>
        </w:rPr>
        <w:t xml:space="preserve"> </w:t>
      </w:r>
      <w:r w:rsidR="00843EA1">
        <w:rPr>
          <w:rFonts w:ascii="Arial" w:eastAsia="SimSun" w:hAnsi="Arial" w:cs="Arial"/>
          <w:lang w:eastAsia="zh-CN"/>
        </w:rPr>
        <w:t>megadásával</w:t>
      </w:r>
      <w:r w:rsidR="00524CDC">
        <w:rPr>
          <w:rFonts w:ascii="Arial" w:eastAsia="SimSun" w:hAnsi="Arial" w:cs="Arial"/>
          <w:lang w:eastAsia="zh-CN"/>
        </w:rPr>
        <w:t xml:space="preserve"> </w:t>
      </w:r>
      <w:r w:rsidR="00A3583B" w:rsidRPr="0063305D">
        <w:rPr>
          <w:rFonts w:ascii="Arial" w:eastAsia="SimSun" w:hAnsi="Arial" w:cs="Arial"/>
          <w:lang w:eastAsia="zh-CN"/>
        </w:rPr>
        <w:t>a felmerülő javaslatok</w:t>
      </w:r>
      <w:r w:rsidR="00843EA1">
        <w:rPr>
          <w:rFonts w:ascii="Arial" w:eastAsia="SimSun" w:hAnsi="Arial" w:cs="Arial"/>
          <w:lang w:eastAsia="zh-CN"/>
        </w:rPr>
        <w:t>at</w:t>
      </w:r>
      <w:r w:rsidR="00A3583B" w:rsidRPr="0063305D">
        <w:rPr>
          <w:rFonts w:ascii="Arial" w:eastAsia="SimSun" w:hAnsi="Arial" w:cs="Arial"/>
          <w:lang w:eastAsia="zh-CN"/>
        </w:rPr>
        <w:t xml:space="preserve">, véleményeket, igényeket </w:t>
      </w:r>
      <w:r w:rsidR="00843EA1">
        <w:rPr>
          <w:rFonts w:ascii="Arial" w:eastAsia="SimSun" w:hAnsi="Arial" w:cs="Arial"/>
          <w:lang w:eastAsia="zh-CN"/>
        </w:rPr>
        <w:t>kívántuk megismerni.</w:t>
      </w:r>
      <w:r w:rsidR="002164DC">
        <w:rPr>
          <w:rFonts w:ascii="Arial" w:eastAsia="SimSun" w:hAnsi="Arial" w:cs="Arial"/>
          <w:lang w:eastAsia="zh-CN"/>
        </w:rPr>
        <w:t xml:space="preserve"> Közel</w:t>
      </w:r>
      <w:r w:rsidR="00A3583B" w:rsidRPr="00A3583B">
        <w:rPr>
          <w:rFonts w:ascii="Arial" w:hAnsi="Arial" w:cs="Arial"/>
        </w:rPr>
        <w:t xml:space="preserve"> </w:t>
      </w:r>
      <w:r w:rsidR="002164DC">
        <w:rPr>
          <w:rFonts w:ascii="Arial" w:hAnsi="Arial" w:cs="Arial"/>
        </w:rPr>
        <w:t>4</w:t>
      </w:r>
      <w:r w:rsidR="00A3583B" w:rsidRPr="00A3583B">
        <w:rPr>
          <w:rFonts w:ascii="Arial" w:hAnsi="Arial" w:cs="Arial"/>
        </w:rPr>
        <w:t xml:space="preserve"> év</w:t>
      </w:r>
      <w:r w:rsidR="002164DC">
        <w:rPr>
          <w:rFonts w:ascii="Arial" w:hAnsi="Arial" w:cs="Arial"/>
        </w:rPr>
        <w:t>e,</w:t>
      </w:r>
      <w:r w:rsidR="00A3583B" w:rsidRPr="00A3583B">
        <w:rPr>
          <w:rFonts w:ascii="Arial" w:hAnsi="Arial" w:cs="Arial"/>
        </w:rPr>
        <w:t xml:space="preserve"> pályázati támogatás</w:t>
      </w:r>
      <w:r w:rsidR="002164DC">
        <w:rPr>
          <w:rFonts w:ascii="Arial" w:hAnsi="Arial" w:cs="Arial"/>
        </w:rPr>
        <w:t>sal, különböző fejlesztéseket valósítottunk meg a könyvtárban</w:t>
      </w:r>
      <w:r w:rsidR="00F1265A">
        <w:rPr>
          <w:rFonts w:ascii="Arial" w:hAnsi="Arial" w:cs="Arial"/>
        </w:rPr>
        <w:t>, a</w:t>
      </w:r>
      <w:r w:rsidR="002164DC">
        <w:rPr>
          <w:rFonts w:ascii="Arial" w:hAnsi="Arial" w:cs="Arial"/>
        </w:rPr>
        <w:t xml:space="preserve"> szolgáltatásokban a belső környezet folyamatos megújításával, az informatikai eszközpark lecserélésével.</w:t>
      </w:r>
      <w:r w:rsidR="00A3583B" w:rsidRPr="00A3583B">
        <w:rPr>
          <w:rFonts w:ascii="Arial" w:hAnsi="Arial" w:cs="Arial"/>
        </w:rPr>
        <w:t xml:space="preserve"> </w:t>
      </w:r>
      <w:r w:rsidR="00F722C6">
        <w:rPr>
          <w:rFonts w:ascii="Arial" w:hAnsi="Arial" w:cs="Arial"/>
        </w:rPr>
        <w:t>Felmérésünkben az olvasók elégedettségét, a szolgáltatásaink ismertségét és kihasználtságát, a könyvtár nyitvatartási idejét vizsgáltuk.</w:t>
      </w:r>
      <w:r w:rsidR="0015200C">
        <w:rPr>
          <w:rFonts w:ascii="Arial" w:hAnsi="Arial" w:cs="Arial"/>
        </w:rPr>
        <w:t xml:space="preserve"> A felmérés célját, feladatát részletesen tartalmazza az elégedettségmérés vizsgálatához összeállított kutatási tervünk.</w:t>
      </w:r>
    </w:p>
    <w:p w:rsidR="00DA0161" w:rsidRDefault="00DA0161" w:rsidP="00140D9D">
      <w:pPr>
        <w:pStyle w:val="Cmsor1"/>
      </w:pPr>
      <w:r>
        <w:t>HIPOTÉZISEK</w:t>
      </w:r>
    </w:p>
    <w:p w:rsidR="006171AE" w:rsidRPr="00D439A2" w:rsidRDefault="006171AE" w:rsidP="008B58DE">
      <w:pPr>
        <w:numPr>
          <w:ilvl w:val="0"/>
          <w:numId w:val="4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 xml:space="preserve">Úgy gondoltuk, hogy </w:t>
      </w:r>
      <w:r w:rsidR="002E5ADA">
        <w:rPr>
          <w:rFonts w:ascii="Arial" w:eastAsia="SimSun" w:hAnsi="Arial" w:cs="Arial"/>
          <w:lang w:eastAsia="zh-CN"/>
        </w:rPr>
        <w:t>igényfel</w:t>
      </w:r>
      <w:r>
        <w:rPr>
          <w:rFonts w:ascii="Arial" w:eastAsia="SimSun" w:hAnsi="Arial" w:cs="Arial"/>
          <w:lang w:eastAsia="zh-CN"/>
        </w:rPr>
        <w:t xml:space="preserve">mérésünk rávilágít azokra a szolgáltatásainkra, amelyek kevesebb érdeklődésre tartanak számot, olvasóink kevésbé veszik igénybe. </w:t>
      </w:r>
      <w:r w:rsidR="00D439A2">
        <w:rPr>
          <w:rFonts w:ascii="Arial" w:eastAsia="SimSun" w:hAnsi="Arial" w:cs="Arial"/>
          <w:lang w:eastAsia="zh-CN"/>
        </w:rPr>
        <w:t>O</w:t>
      </w:r>
      <w:r>
        <w:rPr>
          <w:rFonts w:ascii="Arial" w:eastAsia="SimSun" w:hAnsi="Arial" w:cs="Arial"/>
          <w:lang w:eastAsia="zh-CN"/>
        </w:rPr>
        <w:t xml:space="preserve">ka lehet a szolgáltatás nem ismerése, illetve a szükséglet hiánya. Például: CD-ROM-ok </w:t>
      </w:r>
      <w:r w:rsidRPr="00D439A2">
        <w:rPr>
          <w:rFonts w:ascii="Arial" w:eastAsia="SimSun" w:hAnsi="Arial" w:cs="Arial"/>
          <w:lang w:eastAsia="zh-CN"/>
        </w:rPr>
        <w:t>használata, CD-k kölcsönzése, könyvtári honlapunk, könyvtári adatbázisok, stb.</w:t>
      </w:r>
      <w:r w:rsidR="00DC0716" w:rsidRPr="00D439A2">
        <w:rPr>
          <w:rFonts w:ascii="Arial" w:eastAsia="SimSun" w:hAnsi="Arial" w:cs="Arial"/>
          <w:lang w:eastAsia="zh-CN"/>
        </w:rPr>
        <w:t xml:space="preserve"> használata.</w:t>
      </w:r>
    </w:p>
    <w:p w:rsidR="002E5ADA" w:rsidRPr="00D439A2" w:rsidRDefault="002E5ADA" w:rsidP="008B58DE">
      <w:pPr>
        <w:numPr>
          <w:ilvl w:val="0"/>
          <w:numId w:val="4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 xml:space="preserve">A használók elégedettségmérésében </w:t>
      </w:r>
      <w:r w:rsidR="0017131B">
        <w:rPr>
          <w:rFonts w:ascii="Arial" w:eastAsia="SimSun" w:hAnsi="Arial" w:cs="Arial"/>
          <w:lang w:eastAsia="zh-CN"/>
        </w:rPr>
        <w:t xml:space="preserve">részletesen kitértünk szolgáltatásainkra, a könyvtári környezetre és a munkatársakra, összesen 24 pontban. Reményeink szerint olvasóink általános véleménye az elégedettség lesz, ám gondoltuk, hogy a szolgáltatások nem </w:t>
      </w:r>
      <w:r w:rsidR="0017131B" w:rsidRPr="00D439A2">
        <w:rPr>
          <w:rFonts w:ascii="Arial" w:eastAsia="SimSun" w:hAnsi="Arial" w:cs="Arial"/>
          <w:lang w:eastAsia="zh-CN"/>
        </w:rPr>
        <w:t>használat</w:t>
      </w:r>
      <w:r w:rsidR="00DC0716" w:rsidRPr="00D439A2">
        <w:rPr>
          <w:rFonts w:ascii="Arial" w:eastAsia="SimSun" w:hAnsi="Arial" w:cs="Arial"/>
          <w:lang w:eastAsia="zh-CN"/>
        </w:rPr>
        <w:t>a</w:t>
      </w:r>
      <w:r w:rsidR="0017131B" w:rsidRPr="00D439A2">
        <w:rPr>
          <w:rFonts w:ascii="Arial" w:eastAsia="SimSun" w:hAnsi="Arial" w:cs="Arial"/>
          <w:lang w:eastAsia="zh-CN"/>
        </w:rPr>
        <w:t xml:space="preserve"> és nem ismerete ebben a kérdéskörben is megmutatkozik.</w:t>
      </w:r>
    </w:p>
    <w:p w:rsidR="000C572C" w:rsidRDefault="000C572C" w:rsidP="008B58DE">
      <w:pPr>
        <w:numPr>
          <w:ilvl w:val="0"/>
          <w:numId w:val="4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D439A2">
        <w:rPr>
          <w:rFonts w:ascii="Arial" w:eastAsia="SimSun" w:hAnsi="Arial" w:cs="Arial"/>
          <w:lang w:eastAsia="zh-CN"/>
        </w:rPr>
        <w:t xml:space="preserve">Az információközvetítéséhez minden csatornát meg kell továbbra is ragadnunk, mert olvasóink </w:t>
      </w:r>
      <w:r w:rsidR="00A46B46" w:rsidRPr="00E41D7C">
        <w:rPr>
          <w:rFonts w:ascii="Arial" w:eastAsia="SimSun" w:hAnsi="Arial" w:cs="Arial"/>
          <w:lang w:eastAsia="zh-CN"/>
        </w:rPr>
        <w:t>minden</w:t>
      </w:r>
      <w:r w:rsidRPr="00E41D7C">
        <w:rPr>
          <w:rFonts w:ascii="Arial" w:eastAsia="SimSun" w:hAnsi="Arial" w:cs="Arial"/>
          <w:lang w:eastAsia="zh-CN"/>
        </w:rPr>
        <w:t xml:space="preserve"> lehetőséget </w:t>
      </w:r>
      <w:r w:rsidRPr="00D439A2">
        <w:rPr>
          <w:rFonts w:ascii="Arial" w:eastAsia="SimSun" w:hAnsi="Arial" w:cs="Arial"/>
          <w:lang w:eastAsia="zh-CN"/>
        </w:rPr>
        <w:t xml:space="preserve">figyelemmel kísérnek, szinte azonos mértékben </w:t>
      </w:r>
      <w:r>
        <w:rPr>
          <w:rFonts w:ascii="Arial" w:eastAsia="SimSun" w:hAnsi="Arial" w:cs="Arial"/>
          <w:lang w:eastAsia="zh-CN"/>
        </w:rPr>
        <w:t>használják az írott, illetve az elektronikus tájékozódás forrásait. Bebizonyosodik az is, hogy egy kistelepülésen a legfontosabb mégis az élő szó, a személyes közvetlen kommunikáció, a könyvtáros</w:t>
      </w:r>
      <w:r w:rsidR="007E1EBA">
        <w:rPr>
          <w:rFonts w:ascii="Arial" w:eastAsia="SimSun" w:hAnsi="Arial" w:cs="Arial"/>
          <w:lang w:eastAsia="zh-CN"/>
        </w:rPr>
        <w:t xml:space="preserve"> által közvetített információ.</w:t>
      </w:r>
    </w:p>
    <w:p w:rsidR="000C572C" w:rsidRDefault="000C572C" w:rsidP="008B58DE">
      <w:pPr>
        <w:numPr>
          <w:ilvl w:val="0"/>
          <w:numId w:val="4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0C572C">
        <w:rPr>
          <w:rFonts w:ascii="Arial" w:eastAsia="SimSun" w:hAnsi="Arial" w:cs="Arial"/>
          <w:lang w:eastAsia="zh-CN"/>
        </w:rPr>
        <w:t>Az olvasók elégedettségét mutatja majd, hogy milyennek vélik könyvtárunkat és főként a pozitív jelzőket részesítik előnyben.</w:t>
      </w:r>
    </w:p>
    <w:p w:rsidR="000C572C" w:rsidRDefault="0017131B" w:rsidP="008B58DE">
      <w:pPr>
        <w:numPr>
          <w:ilvl w:val="0"/>
          <w:numId w:val="4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0C572C">
        <w:rPr>
          <w:rFonts w:ascii="Arial" w:eastAsia="SimSun" w:hAnsi="Arial" w:cs="Arial"/>
          <w:lang w:eastAsia="zh-CN"/>
        </w:rPr>
        <w:lastRenderedPageBreak/>
        <w:t>Könyvtárunk kedden és a szerdán délelőtt nem tart nyitva hivatalosan, ám tapasztaltuk, hogy használóink akkor is betérnek hozz</w:t>
      </w:r>
      <w:r w:rsidR="000C572C" w:rsidRPr="000C572C">
        <w:rPr>
          <w:rFonts w:ascii="Arial" w:eastAsia="SimSun" w:hAnsi="Arial" w:cs="Arial"/>
          <w:lang w:eastAsia="zh-CN"/>
        </w:rPr>
        <w:t xml:space="preserve">ánk, ha nyitott ajtót találnak. Szerettük volna megtudni, hogy változtassunk-e a könyvtár nyitvatartási idején. Úgy véltük, hogy a válaszadók többségének megfelelnek a jelenlegi időpontok. </w:t>
      </w:r>
    </w:p>
    <w:p w:rsidR="007E1EBA" w:rsidRPr="007E1EBA" w:rsidRDefault="000C572C" w:rsidP="008B58DE">
      <w:pPr>
        <w:numPr>
          <w:ilvl w:val="0"/>
          <w:numId w:val="4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>Milyen az i</w:t>
      </w:r>
      <w:r w:rsidR="007E1EBA">
        <w:rPr>
          <w:rFonts w:ascii="Arial" w:eastAsia="SimSun" w:hAnsi="Arial" w:cs="Arial"/>
          <w:lang w:eastAsia="zh-CN"/>
        </w:rPr>
        <w:t>deális könyvtár? Úgy véljük, hogy a sok válaszadási lehetőség és a jelentkező elvárás nagyon vegyes képet mutat majd. Az egyéni igények különbözőek, így egy ideálisan működő könyvtár legyen sokszínű, minden szükségletet kielégítő, minden korosztályi igényre odafigyelő, egy ilyen kisvárosban is.</w:t>
      </w:r>
    </w:p>
    <w:p w:rsidR="00DA521B" w:rsidRPr="004562CC" w:rsidRDefault="00DA521B" w:rsidP="008B58DE">
      <w:pPr>
        <w:pStyle w:val="Listaszerbekezds"/>
        <w:numPr>
          <w:ilvl w:val="0"/>
          <w:numId w:val="2"/>
        </w:numPr>
        <w:pBdr>
          <w:bottom w:val="single" w:sz="8" w:space="1" w:color="4F81BD"/>
        </w:pBdr>
        <w:spacing w:before="200" w:after="80" w:line="360" w:lineRule="auto"/>
        <w:contextualSpacing w:val="0"/>
        <w:outlineLvl w:val="1"/>
        <w:rPr>
          <w:rStyle w:val="Ershangslyozs"/>
          <w:rFonts w:ascii="Arial" w:hAnsi="Arial" w:cs="Arial"/>
          <w:vanish/>
          <w:sz w:val="20"/>
          <w:szCs w:val="20"/>
        </w:rPr>
      </w:pPr>
    </w:p>
    <w:p w:rsidR="00DA0161" w:rsidRPr="00140D9D" w:rsidRDefault="00DA0161" w:rsidP="00140D9D">
      <w:pPr>
        <w:pStyle w:val="Cmsor1"/>
      </w:pPr>
      <w:r w:rsidRPr="00140D9D">
        <w:t>EREDMÉNYEK</w:t>
      </w:r>
    </w:p>
    <w:p w:rsidR="007E1EBA" w:rsidRPr="007E1EBA" w:rsidRDefault="007E1EBA" w:rsidP="008B58DE">
      <w:pPr>
        <w:pStyle w:val="Listaszerbekezds"/>
        <w:keepNext/>
        <w:keepLines/>
        <w:numPr>
          <w:ilvl w:val="0"/>
          <w:numId w:val="2"/>
        </w:numPr>
        <w:spacing w:after="160" w:line="360" w:lineRule="auto"/>
        <w:contextualSpacing w:val="0"/>
        <w:outlineLvl w:val="0"/>
        <w:rPr>
          <w:rStyle w:val="Ershangslyozs"/>
          <w:rFonts w:ascii="Arial" w:hAnsi="Arial" w:cs="Arial"/>
          <w:vanish/>
          <w:sz w:val="24"/>
          <w:szCs w:val="24"/>
          <w:lang w:eastAsia="en-US" w:bidi="en-US"/>
        </w:rPr>
      </w:pPr>
    </w:p>
    <w:p w:rsidR="007E1EBA" w:rsidRPr="007E1EBA" w:rsidRDefault="007E1EBA" w:rsidP="008B58DE">
      <w:pPr>
        <w:pStyle w:val="Listaszerbekezds"/>
        <w:keepNext/>
        <w:keepLines/>
        <w:numPr>
          <w:ilvl w:val="0"/>
          <w:numId w:val="2"/>
        </w:numPr>
        <w:spacing w:after="160" w:line="360" w:lineRule="auto"/>
        <w:contextualSpacing w:val="0"/>
        <w:outlineLvl w:val="0"/>
        <w:rPr>
          <w:rStyle w:val="Ershangslyozs"/>
          <w:rFonts w:ascii="Arial" w:hAnsi="Arial" w:cs="Arial"/>
          <w:vanish/>
          <w:sz w:val="24"/>
          <w:szCs w:val="24"/>
          <w:lang w:eastAsia="en-US" w:bidi="en-US"/>
        </w:rPr>
      </w:pPr>
    </w:p>
    <w:p w:rsidR="009A468A" w:rsidRPr="004562CC" w:rsidRDefault="005A230E" w:rsidP="008B58DE">
      <w:pPr>
        <w:pStyle w:val="cmsor20"/>
        <w:numPr>
          <w:ilvl w:val="0"/>
          <w:numId w:val="6"/>
        </w:numPr>
        <w:rPr>
          <w:rStyle w:val="Ershangslyozs"/>
          <w:b/>
          <w:bCs/>
          <w:sz w:val="24"/>
          <w:szCs w:val="24"/>
        </w:rPr>
      </w:pPr>
      <w:r>
        <w:rPr>
          <w:rStyle w:val="Ershangslyozs"/>
          <w:b/>
          <w:bCs/>
          <w:sz w:val="24"/>
          <w:szCs w:val="24"/>
        </w:rPr>
        <w:t xml:space="preserve">kérdés: </w:t>
      </w:r>
      <w:r w:rsidR="007E1EBA">
        <w:rPr>
          <w:rStyle w:val="Ershangslyozs"/>
          <w:b/>
          <w:bCs/>
          <w:sz w:val="24"/>
          <w:szCs w:val="24"/>
        </w:rPr>
        <w:t>Mióta látogatja ezt a könyvtárat?</w:t>
      </w:r>
    </w:p>
    <w:p w:rsidR="009A468A" w:rsidRDefault="004B5FF6" w:rsidP="00160B25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Válaszadóink </w:t>
      </w:r>
      <w:r w:rsidR="00283C03">
        <w:rPr>
          <w:rFonts w:ascii="Arial" w:hAnsi="Arial" w:cs="Arial"/>
        </w:rPr>
        <w:t>59,3%</w:t>
      </w:r>
      <w:r>
        <w:rPr>
          <w:rFonts w:ascii="Arial" w:hAnsi="Arial" w:cs="Arial"/>
        </w:rPr>
        <w:t xml:space="preserve"> régóta, azaz öt évnél is régebben</w:t>
      </w:r>
      <w:r w:rsidR="00B6361E">
        <w:rPr>
          <w:rFonts w:ascii="Arial" w:hAnsi="Arial" w:cs="Arial"/>
        </w:rPr>
        <w:t xml:space="preserve"> használ</w:t>
      </w:r>
      <w:r w:rsidR="00283C03">
        <w:rPr>
          <w:rFonts w:ascii="Arial" w:hAnsi="Arial" w:cs="Arial"/>
        </w:rPr>
        <w:t xml:space="preserve">ja </w:t>
      </w:r>
      <w:r w:rsidR="00B6361E">
        <w:rPr>
          <w:rFonts w:ascii="Arial" w:hAnsi="Arial" w:cs="Arial"/>
        </w:rPr>
        <w:t>könyvtárunk</w:t>
      </w:r>
      <w:r w:rsidR="00283C03">
        <w:rPr>
          <w:rFonts w:ascii="Arial" w:hAnsi="Arial" w:cs="Arial"/>
        </w:rPr>
        <w:t xml:space="preserve"> szolgáltatásait. </w:t>
      </w:r>
      <w:r w:rsidR="00140D9D">
        <w:rPr>
          <w:rFonts w:ascii="Arial" w:hAnsi="Arial" w:cs="Arial"/>
        </w:rPr>
        <w:t>5,5</w:t>
      </w:r>
      <w:r w:rsidR="00283C03">
        <w:rPr>
          <w:rFonts w:ascii="Arial" w:hAnsi="Arial" w:cs="Arial"/>
        </w:rPr>
        <w:t xml:space="preserve">%-a csak, aki egy évnél kevesebb ideje. </w:t>
      </w:r>
      <w:r>
        <w:rPr>
          <w:rFonts w:ascii="Arial" w:hAnsi="Arial" w:cs="Arial"/>
        </w:rPr>
        <w:t xml:space="preserve"> </w:t>
      </w:r>
      <w:r w:rsidR="00140D9D">
        <w:rPr>
          <w:rFonts w:ascii="Arial" w:hAnsi="Arial" w:cs="Arial"/>
        </w:rPr>
        <w:t>Beiratkozott olvasóink alig 10%-át teszi ki a kérdőívet kitöltők száma, ám megfogalmazott véleményeik iránymutatók lehetnek könyvtárosaink számára. Azok az olvasóink pedig, akik 4-5 éve, vagy régebben látogatói a könyvtárunknak, megtapasztalhatták az intézményben végbement fejlesztéseket, a belső környezet folyamatos megújulását</w:t>
      </w:r>
      <w:r w:rsidR="00F84784">
        <w:rPr>
          <w:rFonts w:ascii="Arial" w:hAnsi="Arial" w:cs="Arial"/>
        </w:rPr>
        <w:t>.</w:t>
      </w:r>
      <w:r w:rsidR="005A230E">
        <w:rPr>
          <w:rFonts w:ascii="Arial" w:hAnsi="Arial" w:cs="Arial"/>
        </w:rPr>
        <w:t xml:space="preserve"> Van összehasonlítási alapjuk.</w:t>
      </w:r>
    </w:p>
    <w:p w:rsidR="00140D9D" w:rsidRDefault="00BA623D" w:rsidP="00B05E13">
      <w:pPr>
        <w:spacing w:after="160" w:line="36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643CE9B" wp14:editId="4259D970">
                <wp:simplePos x="0" y="0"/>
                <wp:positionH relativeFrom="column">
                  <wp:posOffset>861060</wp:posOffset>
                </wp:positionH>
                <wp:positionV relativeFrom="paragraph">
                  <wp:posOffset>2472055</wp:posOffset>
                </wp:positionV>
                <wp:extent cx="4140200" cy="635"/>
                <wp:effectExtent l="0" t="0" r="0" b="0"/>
                <wp:wrapSquare wrapText="bothSides"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BA623D" w:rsidRDefault="00662DD4" w:rsidP="00BA623D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</w:rPr>
                            </w:pPr>
                            <w:r w:rsidRPr="00BA623D">
                              <w:rPr>
                                <w:rFonts w:ascii="Arial" w:hAnsi="Arial" w:cs="Arial"/>
                                <w:i/>
                              </w:rPr>
                              <w:t>A könyvtárhasználat ideje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643CE9B" id="_x0000_t202" coordsize="21600,21600" o:spt="202" path="m,l,21600r21600,l21600,xe">
                <v:stroke joinstyle="miter"/>
                <v:path gradientshapeok="t" o:connecttype="rect"/>
              </v:shapetype>
              <v:shape id="Szövegdoboz 26" o:spid="_x0000_s1026" type="#_x0000_t202" style="position:absolute;left:0;text-align:left;margin-left:67.8pt;margin-top:194.65pt;width:326pt;height: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" stroked="f">
                <v:textbox style="mso-fit-shape-to-text:t" inset="0,0,0,0">
                  <w:txbxContent>
                    <w:p w:rsidR="00662DD4" w:rsidRPr="00BA623D" w:rsidRDefault="00662DD4" w:rsidP="00BA623D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  <w:noProof/>
                        </w:rPr>
                      </w:pPr>
                      <w:r w:rsidRPr="00BA623D">
                        <w:rPr>
                          <w:rFonts w:ascii="Arial" w:hAnsi="Arial" w:cs="Arial"/>
                          <w:i/>
                        </w:rPr>
                        <w:t>A könyvtárhasználat ideje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58DE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861060</wp:posOffset>
            </wp:positionH>
            <wp:positionV relativeFrom="margin">
              <wp:posOffset>5026025</wp:posOffset>
            </wp:positionV>
            <wp:extent cx="4140200" cy="2303780"/>
            <wp:effectExtent l="19050" t="19050" r="12700" b="20320"/>
            <wp:wrapSquare wrapText="bothSides"/>
            <wp:docPr id="14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140D9D" w:rsidRDefault="00140D9D" w:rsidP="00B05E13">
      <w:pPr>
        <w:spacing w:after="160" w:line="360" w:lineRule="auto"/>
        <w:rPr>
          <w:rFonts w:ascii="Arial" w:hAnsi="Arial" w:cs="Arial"/>
        </w:rPr>
      </w:pPr>
    </w:p>
    <w:p w:rsidR="005A230E" w:rsidRDefault="005A230E" w:rsidP="008B58DE">
      <w:pPr>
        <w:pStyle w:val="cmsor20"/>
        <w:numPr>
          <w:ilvl w:val="0"/>
          <w:numId w:val="6"/>
        </w:numPr>
        <w:rPr>
          <w:rStyle w:val="Ershangslyozs"/>
          <w:b/>
          <w:bCs/>
          <w:sz w:val="24"/>
          <w:szCs w:val="24"/>
        </w:rPr>
      </w:pPr>
      <w:r>
        <w:rPr>
          <w:rStyle w:val="Ershangslyozs"/>
          <w:b/>
          <w:bCs/>
          <w:sz w:val="24"/>
          <w:szCs w:val="24"/>
        </w:rPr>
        <w:lastRenderedPageBreak/>
        <w:t xml:space="preserve">kérdés: </w:t>
      </w:r>
      <w:r w:rsidR="00E0259B" w:rsidRPr="00E0259B">
        <w:rPr>
          <w:rStyle w:val="Ershangslyozs"/>
          <w:b/>
          <w:bCs/>
          <w:sz w:val="24"/>
          <w:szCs w:val="24"/>
        </w:rPr>
        <w:t>Ebben a könyvtárban milyen szolgáltatásokat szokott igénybe venni?</w:t>
      </w:r>
    </w:p>
    <w:p w:rsidR="00E0259B" w:rsidRPr="00E0259B" w:rsidRDefault="00E0259B" w:rsidP="00160B25">
      <w:pPr>
        <w:pStyle w:val="cmsor20"/>
        <w:ind w:firstLine="567"/>
        <w:jc w:val="both"/>
        <w:rPr>
          <w:b w:val="0"/>
          <w:color w:val="auto"/>
          <w:sz w:val="22"/>
          <w:szCs w:val="22"/>
          <w:lang w:eastAsia="hu-HU" w:bidi="ar-SA"/>
        </w:rPr>
      </w:pPr>
      <w:r w:rsidRPr="00E0259B">
        <w:rPr>
          <w:b w:val="0"/>
          <w:color w:val="auto"/>
          <w:sz w:val="22"/>
          <w:szCs w:val="22"/>
          <w:lang w:eastAsia="hu-HU" w:bidi="ar-SA"/>
        </w:rPr>
        <w:t>Ennél a kérdés</w:t>
      </w:r>
      <w:r>
        <w:rPr>
          <w:b w:val="0"/>
          <w:color w:val="auto"/>
          <w:sz w:val="22"/>
          <w:szCs w:val="22"/>
          <w:lang w:eastAsia="hu-HU" w:bidi="ar-SA"/>
        </w:rPr>
        <w:t xml:space="preserve">körnél arra kértük a válaszadót, hogy minden egyes szolgáltatás esetében jelölje meg az ő gyakorlatának megfelelő választ a megadott három lehetőség közül. A </w:t>
      </w:r>
      <w:r w:rsidR="00BD515C">
        <w:rPr>
          <w:b w:val="0"/>
          <w:color w:val="auto"/>
          <w:sz w:val="22"/>
          <w:szCs w:val="22"/>
          <w:lang w:eastAsia="hu-HU" w:bidi="ar-SA"/>
        </w:rPr>
        <w:t xml:space="preserve">világosan megfogalmazott </w:t>
      </w:r>
      <w:r>
        <w:rPr>
          <w:b w:val="0"/>
          <w:color w:val="auto"/>
          <w:sz w:val="22"/>
          <w:szCs w:val="22"/>
          <w:lang w:eastAsia="hu-HU" w:bidi="ar-SA"/>
        </w:rPr>
        <w:t xml:space="preserve">kérés ellenére több pontban elmaradt a válaszadás. Ezt mutatja, hogy </w:t>
      </w:r>
      <w:r w:rsidRPr="00E41D7C">
        <w:rPr>
          <w:b w:val="0"/>
          <w:color w:val="auto"/>
          <w:sz w:val="22"/>
          <w:szCs w:val="22"/>
          <w:lang w:eastAsia="hu-HU" w:bidi="ar-SA"/>
        </w:rPr>
        <w:t>450</w:t>
      </w:r>
      <w:r>
        <w:rPr>
          <w:b w:val="0"/>
          <w:color w:val="auto"/>
          <w:sz w:val="22"/>
          <w:szCs w:val="22"/>
          <w:lang w:eastAsia="hu-HU" w:bidi="ar-SA"/>
        </w:rPr>
        <w:t xml:space="preserve"> esetben nem tudtuk meg, hogy az adott szolgáltatást miképpen veszi igénybe a kitöltő. </w:t>
      </w:r>
    </w:p>
    <w:p w:rsidR="00140D9D" w:rsidRPr="006534BE" w:rsidRDefault="008B58DE" w:rsidP="006534BE">
      <w:pPr>
        <w:keepNext/>
        <w:spacing w:after="160" w:line="360" w:lineRule="auto"/>
        <w:ind w:firstLine="0"/>
        <w:jc w:val="center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AF5860" wp14:editId="7FDE304A">
                <wp:simplePos x="0" y="0"/>
                <wp:positionH relativeFrom="column">
                  <wp:posOffset>4877435</wp:posOffset>
                </wp:positionH>
                <wp:positionV relativeFrom="paragraph">
                  <wp:posOffset>1470025</wp:posOffset>
                </wp:positionV>
                <wp:extent cx="213995" cy="165735"/>
                <wp:effectExtent l="5715" t="12700" r="8890" b="12065"/>
                <wp:wrapNone/>
                <wp:docPr id="1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F3B2C8" id="Oval 10" o:spid="_x0000_s1026" style="position:absolute;margin-left:384.05pt;margin-top:115.75pt;width:16.85pt;height:13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" filled="f" strokecolor="#17365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EF89C9" wp14:editId="4585A415">
                <wp:simplePos x="0" y="0"/>
                <wp:positionH relativeFrom="column">
                  <wp:posOffset>4877435</wp:posOffset>
                </wp:positionH>
                <wp:positionV relativeFrom="paragraph">
                  <wp:posOffset>643255</wp:posOffset>
                </wp:positionV>
                <wp:extent cx="213995" cy="165735"/>
                <wp:effectExtent l="5715" t="5080" r="8890" b="10160"/>
                <wp:wrapNone/>
                <wp:docPr id="1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5222A1" id="Oval 9" o:spid="_x0000_s1026" style="position:absolute;margin-left:384.05pt;margin-top:50.65pt;width:16.85pt;height:1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F49F15" wp14:editId="6D87C038">
                <wp:simplePos x="0" y="0"/>
                <wp:positionH relativeFrom="column">
                  <wp:posOffset>4877435</wp:posOffset>
                </wp:positionH>
                <wp:positionV relativeFrom="paragraph">
                  <wp:posOffset>1684655</wp:posOffset>
                </wp:positionV>
                <wp:extent cx="213995" cy="165735"/>
                <wp:effectExtent l="5715" t="8255" r="8890" b="6985"/>
                <wp:wrapNone/>
                <wp:docPr id="1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EBBF98" id="Oval 8" o:spid="_x0000_s1026" style="position:absolute;margin-left:384.05pt;margin-top:132.65pt;width:16.85pt;height:13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E60B26" wp14:editId="13466C60">
                <wp:simplePos x="0" y="0"/>
                <wp:positionH relativeFrom="column">
                  <wp:posOffset>4877435</wp:posOffset>
                </wp:positionH>
                <wp:positionV relativeFrom="paragraph">
                  <wp:posOffset>2102485</wp:posOffset>
                </wp:positionV>
                <wp:extent cx="213995" cy="165735"/>
                <wp:effectExtent l="5715" t="6985" r="8890" b="8255"/>
                <wp:wrapNone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57C1C79" id="Oval 7" o:spid="_x0000_s1026" style="position:absolute;margin-left:384.05pt;margin-top:165.55pt;width:16.85pt;height:1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B861DD" wp14:editId="2F8F1D99">
                <wp:simplePos x="0" y="0"/>
                <wp:positionH relativeFrom="column">
                  <wp:posOffset>4877435</wp:posOffset>
                </wp:positionH>
                <wp:positionV relativeFrom="paragraph">
                  <wp:posOffset>3143250</wp:posOffset>
                </wp:positionV>
                <wp:extent cx="213995" cy="165735"/>
                <wp:effectExtent l="5715" t="9525" r="8890" b="5715"/>
                <wp:wrapNone/>
                <wp:docPr id="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76E4372" id="Oval 6" o:spid="_x0000_s1026" style="position:absolute;margin-left:384.05pt;margin-top:247.5pt;width:16.85pt;height:1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F46E8" wp14:editId="68000154">
                <wp:simplePos x="0" y="0"/>
                <wp:positionH relativeFrom="column">
                  <wp:posOffset>4877435</wp:posOffset>
                </wp:positionH>
                <wp:positionV relativeFrom="paragraph">
                  <wp:posOffset>2725420</wp:posOffset>
                </wp:positionV>
                <wp:extent cx="213995" cy="165735"/>
                <wp:effectExtent l="5715" t="10795" r="8890" b="13970"/>
                <wp:wrapNone/>
                <wp:docPr id="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1657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918C62" id="Oval 5" o:spid="_x0000_s1026" style="position:absolute;margin-left:384.05pt;margin-top:214.6pt;width:16.85pt;height:1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633FE58E" wp14:editId="255663F6">
            <wp:extent cx="5826760" cy="5204460"/>
            <wp:effectExtent l="0" t="0" r="254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A0" w:rsidRPr="006534BE">
        <w:rPr>
          <w:rFonts w:ascii="Arial" w:hAnsi="Arial" w:cs="Arial"/>
          <w:b/>
          <w:i/>
          <w:noProof/>
          <w:sz w:val="18"/>
          <w:szCs w:val="18"/>
        </w:rPr>
        <w:t>Könyvtári szolgáltatások használatának gyakorisága</w:t>
      </w:r>
    </w:p>
    <w:p w:rsidR="006D6EA0" w:rsidRDefault="008B58DE" w:rsidP="00BD515C">
      <w:pPr>
        <w:spacing w:after="160" w:line="36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6"/>
          <w:szCs w:val="6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1344930</wp:posOffset>
            </wp:positionV>
            <wp:extent cx="4140200" cy="2213610"/>
            <wp:effectExtent l="0" t="0" r="0" b="0"/>
            <wp:wrapTopAndBottom/>
            <wp:docPr id="5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15C">
        <w:rPr>
          <w:rFonts w:ascii="Arial" w:hAnsi="Arial" w:cs="Arial"/>
        </w:rPr>
        <w:t>Jelen</w:t>
      </w:r>
      <w:r w:rsidR="00E0259B">
        <w:rPr>
          <w:rFonts w:ascii="Arial" w:hAnsi="Arial" w:cs="Arial"/>
        </w:rPr>
        <w:t xml:space="preserve"> táblázat adatsorai jól mutatják, hogy </w:t>
      </w:r>
      <w:r w:rsidR="00AD64E1">
        <w:rPr>
          <w:rFonts w:ascii="Arial" w:hAnsi="Arial" w:cs="Arial"/>
        </w:rPr>
        <w:t xml:space="preserve">inkább az alkalmankénti igénybevétel - 34,3% - jellemzi a szolgáltatások kihasználtságát. A rendszeres használattal együtt ez 51,9%. Súlyos eredmény </w:t>
      </w:r>
      <w:r w:rsidR="00BD515C">
        <w:rPr>
          <w:rFonts w:ascii="Arial" w:hAnsi="Arial" w:cs="Arial"/>
        </w:rPr>
        <w:t xml:space="preserve">a </w:t>
      </w:r>
      <w:r w:rsidR="00AD64E1">
        <w:rPr>
          <w:rFonts w:ascii="Arial" w:hAnsi="Arial" w:cs="Arial"/>
        </w:rPr>
        <w:t xml:space="preserve">„soha” gyakoriság </w:t>
      </w:r>
      <w:r w:rsidR="00BD515C">
        <w:rPr>
          <w:rFonts w:ascii="Arial" w:hAnsi="Arial" w:cs="Arial"/>
        </w:rPr>
        <w:t>magas értéke</w:t>
      </w:r>
      <w:r w:rsidR="00AD64E1">
        <w:rPr>
          <w:rFonts w:ascii="Arial" w:hAnsi="Arial" w:cs="Arial"/>
        </w:rPr>
        <w:t xml:space="preserve">: 26,4%. Ha ehhez figyelembe vesszük a </w:t>
      </w:r>
      <w:r w:rsidR="00BD515C">
        <w:rPr>
          <w:rFonts w:ascii="Arial" w:hAnsi="Arial" w:cs="Arial"/>
        </w:rPr>
        <w:t xml:space="preserve">kapott </w:t>
      </w:r>
      <w:r w:rsidR="00AD64E1">
        <w:rPr>
          <w:rFonts w:ascii="Arial" w:hAnsi="Arial" w:cs="Arial"/>
        </w:rPr>
        <w:t>eredményt a „Nincs válasz”</w:t>
      </w:r>
      <w:proofErr w:type="spellStart"/>
      <w:r w:rsidR="00AD64E1">
        <w:rPr>
          <w:rFonts w:ascii="Arial" w:hAnsi="Arial" w:cs="Arial"/>
        </w:rPr>
        <w:t>-ok</w:t>
      </w:r>
      <w:proofErr w:type="spellEnd"/>
      <w:r w:rsidR="00AD64E1">
        <w:rPr>
          <w:rFonts w:ascii="Arial" w:hAnsi="Arial" w:cs="Arial"/>
        </w:rPr>
        <w:t xml:space="preserve"> esetében, akkor közel a válaszadók fele nem használja, vagy éppen nem ismeri a könyvtár egyes szolgáltatásait. </w:t>
      </w:r>
    </w:p>
    <w:p w:rsidR="006D6EA0" w:rsidRPr="006D6EA0" w:rsidRDefault="006D6EA0" w:rsidP="006D6EA0">
      <w:pPr>
        <w:spacing w:after="160" w:line="360" w:lineRule="auto"/>
        <w:ind w:firstLine="0"/>
        <w:jc w:val="center"/>
        <w:rPr>
          <w:rFonts w:ascii="Arial" w:hAnsi="Arial" w:cs="Arial"/>
          <w:b/>
          <w:i/>
          <w:sz w:val="18"/>
          <w:szCs w:val="18"/>
        </w:rPr>
      </w:pPr>
      <w:r w:rsidRPr="006D6EA0">
        <w:rPr>
          <w:rFonts w:ascii="Arial" w:hAnsi="Arial" w:cs="Arial"/>
          <w:b/>
          <w:i/>
          <w:sz w:val="18"/>
          <w:szCs w:val="18"/>
        </w:rPr>
        <w:t>Szolgáltatások használatának gyakorisága összesítve</w:t>
      </w:r>
    </w:p>
    <w:p w:rsidR="006D6EA0" w:rsidRDefault="006D6EA0" w:rsidP="00BD515C">
      <w:pPr>
        <w:spacing w:after="160" w:line="360" w:lineRule="auto"/>
        <w:ind w:firstLine="0"/>
        <w:jc w:val="both"/>
        <w:rPr>
          <w:rFonts w:ascii="Arial" w:hAnsi="Arial" w:cs="Arial"/>
        </w:rPr>
      </w:pPr>
    </w:p>
    <w:p w:rsidR="00140D9D" w:rsidRDefault="00E80EEB" w:rsidP="00BD515C">
      <w:pPr>
        <w:spacing w:after="160" w:line="36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Elgondolkodtató a könyvtárosok számára</w:t>
      </w:r>
      <w:r w:rsidR="00BD515C">
        <w:rPr>
          <w:rFonts w:ascii="Arial" w:hAnsi="Arial" w:cs="Arial"/>
        </w:rPr>
        <w:t xml:space="preserve"> és</w:t>
      </w:r>
      <w:r>
        <w:rPr>
          <w:rFonts w:ascii="Arial" w:hAnsi="Arial" w:cs="Arial"/>
        </w:rPr>
        <w:t xml:space="preserve"> </w:t>
      </w:r>
      <w:r w:rsidR="00D439A2">
        <w:rPr>
          <w:rFonts w:ascii="Arial" w:hAnsi="Arial" w:cs="Arial"/>
        </w:rPr>
        <w:t xml:space="preserve">egyben </w:t>
      </w:r>
      <w:r>
        <w:rPr>
          <w:rFonts w:ascii="Arial" w:hAnsi="Arial" w:cs="Arial"/>
        </w:rPr>
        <w:t xml:space="preserve">intézkedést </w:t>
      </w:r>
      <w:r w:rsidR="00D439A2" w:rsidRPr="00A46B46">
        <w:rPr>
          <w:rFonts w:ascii="Arial" w:hAnsi="Arial" w:cs="Arial"/>
          <w:color w:val="000000" w:themeColor="text1"/>
        </w:rPr>
        <w:t>követel</w:t>
      </w:r>
      <w:r w:rsidR="00E724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az egyes alapszolgáltatások</w:t>
      </w:r>
      <w:r w:rsidR="00BD51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nagymértékű kihasználatlansága</w:t>
      </w:r>
      <w:r w:rsidR="006D6EA0">
        <w:rPr>
          <w:rFonts w:ascii="Arial" w:hAnsi="Arial" w:cs="Arial"/>
        </w:rPr>
        <w:t xml:space="preserve"> (a táblázatban pirossal bekarikázott)</w:t>
      </w:r>
      <w:r w:rsidR="00160B25">
        <w:rPr>
          <w:rFonts w:ascii="Arial" w:hAnsi="Arial" w:cs="Arial"/>
        </w:rPr>
        <w:t>:</w:t>
      </w:r>
    </w:p>
    <w:p w:rsidR="00E72449" w:rsidRDefault="00E80EEB" w:rsidP="008B58DE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sajtótermékek kölcsönzése</w:t>
      </w:r>
      <w:r w:rsidR="00E72449">
        <w:rPr>
          <w:rFonts w:ascii="Arial" w:hAnsi="Arial" w:cs="Arial"/>
        </w:rPr>
        <w:t xml:space="preserve"> </w:t>
      </w:r>
    </w:p>
    <w:p w:rsidR="00E72449" w:rsidRDefault="00160B25" w:rsidP="008B58DE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CD-kölcsönzése</w:t>
      </w:r>
      <w:r w:rsidR="00E72449">
        <w:rPr>
          <w:rFonts w:ascii="Arial" w:hAnsi="Arial" w:cs="Arial"/>
        </w:rPr>
        <w:t xml:space="preserve"> </w:t>
      </w:r>
    </w:p>
    <w:p w:rsidR="00E72449" w:rsidRDefault="00160B25" w:rsidP="008B58DE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számítógép, </w:t>
      </w:r>
      <w:r w:rsidR="00E72449">
        <w:rPr>
          <w:rFonts w:ascii="Arial" w:hAnsi="Arial" w:cs="Arial"/>
        </w:rPr>
        <w:t xml:space="preserve">internet és </w:t>
      </w:r>
      <w:proofErr w:type="spellStart"/>
      <w:r w:rsidR="00E72449">
        <w:rPr>
          <w:rFonts w:ascii="Arial" w:hAnsi="Arial" w:cs="Arial"/>
        </w:rPr>
        <w:t>wifi</w:t>
      </w:r>
      <w:proofErr w:type="spellEnd"/>
      <w:r w:rsidR="00E72449">
        <w:rPr>
          <w:rFonts w:ascii="Arial" w:hAnsi="Arial" w:cs="Arial"/>
        </w:rPr>
        <w:t xml:space="preserve"> használata </w:t>
      </w:r>
    </w:p>
    <w:p w:rsidR="00E72449" w:rsidRDefault="00E72449" w:rsidP="008B58DE">
      <w:pPr>
        <w:numPr>
          <w:ilvl w:val="0"/>
          <w:numId w:val="7"/>
        </w:numPr>
        <w:spacing w:after="120"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katalógus és számítógépes adatbázisok használata</w:t>
      </w:r>
      <w:r w:rsidR="00160B25">
        <w:rPr>
          <w:rFonts w:ascii="Arial" w:hAnsi="Arial" w:cs="Arial"/>
        </w:rPr>
        <w:t>.</w:t>
      </w:r>
      <w:r w:rsidR="00E80EEB">
        <w:rPr>
          <w:rFonts w:ascii="Arial" w:hAnsi="Arial" w:cs="Arial"/>
        </w:rPr>
        <w:t xml:space="preserve"> </w:t>
      </w:r>
    </w:p>
    <w:p w:rsidR="00CC727A" w:rsidRDefault="00FD7185" w:rsidP="00FD7185">
      <w:pPr>
        <w:spacing w:after="160" w:line="36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Bár kimagasló azok száma, akik „tanulni” soha nem járnak könyvtárunkban, ám a személyi adatok összesítésénél látható lesz, hogy főként a felnőttek, a dolgozók voltak </w:t>
      </w:r>
      <w:r w:rsidR="006D6EA0">
        <w:rPr>
          <w:rFonts w:ascii="Arial" w:hAnsi="Arial" w:cs="Arial"/>
        </w:rPr>
        <w:t xml:space="preserve">az </w:t>
      </w:r>
      <w:r>
        <w:rPr>
          <w:rFonts w:ascii="Arial" w:hAnsi="Arial" w:cs="Arial"/>
        </w:rPr>
        <w:t>adatszolgáltatóink.</w:t>
      </w:r>
    </w:p>
    <w:p w:rsidR="00CC727A" w:rsidRDefault="000A0319" w:rsidP="00160B25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Pozitív eredményt mutat a könyvek kölcsönzésének rendszeres és alkalmankénti igénybevétele. </w:t>
      </w:r>
      <w:r w:rsidR="00BB609A">
        <w:rPr>
          <w:rFonts w:ascii="Arial" w:hAnsi="Arial" w:cs="Arial"/>
        </w:rPr>
        <w:t xml:space="preserve">Válaszadóink </w:t>
      </w:r>
      <w:r w:rsidR="00CC727A">
        <w:rPr>
          <w:rFonts w:ascii="Arial" w:hAnsi="Arial" w:cs="Arial"/>
        </w:rPr>
        <w:t>95,6% rendszeresen vagy alkalmanként</w:t>
      </w:r>
      <w:r w:rsidR="00D439A2">
        <w:rPr>
          <w:rFonts w:ascii="Arial" w:hAnsi="Arial" w:cs="Arial"/>
        </w:rPr>
        <w:t xml:space="preserve"> kölcsönöz</w:t>
      </w:r>
      <w:r w:rsidR="00CC727A">
        <w:rPr>
          <w:rFonts w:ascii="Arial" w:hAnsi="Arial" w:cs="Arial"/>
        </w:rPr>
        <w:t xml:space="preserve">, így </w:t>
      </w:r>
      <w:r w:rsidR="001A5C02" w:rsidRPr="00D439A2">
        <w:rPr>
          <w:rFonts w:ascii="Arial" w:hAnsi="Arial" w:cs="Arial"/>
        </w:rPr>
        <w:t>ez</w:t>
      </w:r>
      <w:r w:rsidR="001A5C02">
        <w:rPr>
          <w:rFonts w:ascii="Arial" w:hAnsi="Arial" w:cs="Arial"/>
        </w:rPr>
        <w:t xml:space="preserve"> </w:t>
      </w:r>
      <w:r w:rsidR="00CC727A">
        <w:rPr>
          <w:rFonts w:ascii="Arial" w:hAnsi="Arial" w:cs="Arial"/>
        </w:rPr>
        <w:t xml:space="preserve">könyvtárunk egyik vezető szolgáltatása. </w:t>
      </w:r>
    </w:p>
    <w:p w:rsidR="006D6EA0" w:rsidRDefault="00CC727A" w:rsidP="00160B25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Az olvasó és a könyvtáros közötti kommunikáció (beszélgetés) gyakori tevékenység könyvtárunkban (90,1%). Fontosnak tartjuk, hogy az olvasó személyes, egyéni figyelmet kapjon, hiszen többszörösen is megtérül az olvasóval töltött idő</w:t>
      </w:r>
      <w:r w:rsidR="00BB609A">
        <w:rPr>
          <w:rFonts w:ascii="Arial" w:hAnsi="Arial" w:cs="Arial"/>
        </w:rPr>
        <w:t>. A</w:t>
      </w:r>
      <w:r>
        <w:rPr>
          <w:rFonts w:ascii="Arial" w:hAnsi="Arial" w:cs="Arial"/>
        </w:rPr>
        <w:t xml:space="preserve"> közvetlen tájékoztatás</w:t>
      </w:r>
      <w:r w:rsidR="00BB609A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</w:t>
      </w:r>
      <w:r w:rsidR="00BB609A">
        <w:rPr>
          <w:rFonts w:ascii="Arial" w:hAnsi="Arial" w:cs="Arial"/>
        </w:rPr>
        <w:t>várják el leginkább használóink, ami egy ilyen kisvárosban elsőszámú prioritást élvez.</w:t>
      </w:r>
      <w:r w:rsidR="00160B25">
        <w:rPr>
          <w:rFonts w:ascii="Arial" w:hAnsi="Arial" w:cs="Arial"/>
        </w:rPr>
        <w:t xml:space="preserve"> (lásd. 5. kérdés)</w:t>
      </w:r>
      <w:r>
        <w:rPr>
          <w:rFonts w:ascii="Arial" w:hAnsi="Arial" w:cs="Arial"/>
        </w:rPr>
        <w:t>.</w:t>
      </w:r>
    </w:p>
    <w:p w:rsidR="00140D9D" w:rsidRPr="00410B15" w:rsidRDefault="00D95BB5" w:rsidP="008B58DE">
      <w:pPr>
        <w:pStyle w:val="cmsor20"/>
        <w:numPr>
          <w:ilvl w:val="0"/>
          <w:numId w:val="6"/>
        </w:numPr>
        <w:spacing w:before="480" w:after="160"/>
        <w:ind w:left="357" w:hanging="357"/>
        <w:rPr>
          <w:rStyle w:val="Ershangslyozs"/>
          <w:b/>
          <w:sz w:val="24"/>
          <w:szCs w:val="24"/>
        </w:rPr>
      </w:pPr>
      <w:r w:rsidRPr="00410B15">
        <w:rPr>
          <w:rStyle w:val="Ershangslyozs"/>
          <w:b/>
          <w:bCs/>
          <w:sz w:val="24"/>
          <w:szCs w:val="24"/>
        </w:rPr>
        <w:t xml:space="preserve">kérdés: </w:t>
      </w:r>
      <w:r w:rsidRPr="00410B15">
        <w:rPr>
          <w:rStyle w:val="Ershangslyozs"/>
          <w:b/>
          <w:iCs/>
          <w:sz w:val="24"/>
          <w:szCs w:val="24"/>
        </w:rPr>
        <w:t>Mennyire elégedett könyvtárunk szolgáltatásaival?</w:t>
      </w:r>
    </w:p>
    <w:tbl>
      <w:tblPr>
        <w:tblW w:w="965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841"/>
        <w:gridCol w:w="842"/>
        <w:gridCol w:w="841"/>
        <w:gridCol w:w="842"/>
        <w:gridCol w:w="841"/>
        <w:gridCol w:w="842"/>
      </w:tblGrid>
      <w:tr w:rsidR="005967BF" w:rsidRPr="00D95BB5" w:rsidTr="005967BF">
        <w:trPr>
          <w:trHeight w:val="1227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Szolgáltatások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textDirection w:val="btLr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Nagyon elégedetlen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textDirection w:val="btLr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Elégedetlen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textDirection w:val="btLr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Közepesen elégedett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textDirection w:val="btLr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Elégedett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textDirection w:val="btLr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Nagyon elégedett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textDirection w:val="btLr"/>
            <w:vAlign w:val="center"/>
            <w:hideMark/>
          </w:tcPr>
          <w:p w:rsidR="00D95BB5" w:rsidRPr="00D95BB5" w:rsidRDefault="00D95BB5" w:rsidP="005967BF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Nem tudom, nem használom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Szépirodalmi könyvek kínálata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Ismeretközlő könyvek kínálata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9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Újságok, folyóiratok választéka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17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CD-ROM-ok választéka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45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DVD-k választéka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25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CD választéka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37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Olvasóterem, kézikönyvtár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23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Könyvtárközi kölcsönzés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17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Online katalógus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34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könyvek elhelyezése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 belső környezete, berendezése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Tájékoztató, eligazító feliratok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Interaktív honlap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32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Várakozási idő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könyvtárosok segítőkészsége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könyvtárosok szaktudása, felkészültsége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Számítógépes szolgáltatások, Internet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36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Technikai eszközök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22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Kiállítások, rendezvények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 elhelyezkedése, megközelíthetősége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 külső állapota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 belső állapota, bútorzata, légköre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45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A könyvtár tisztasága, rendezettsége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31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</w:tr>
      <w:tr w:rsidR="00D95BB5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Véleménye összességében a könyvtárról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28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51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color w:val="000000"/>
              </w:rPr>
            </w:pPr>
            <w:r w:rsidRPr="00D95BB5">
              <w:rPr>
                <w:rFonts w:cs="Calibri"/>
                <w:color w:val="000000"/>
              </w:rPr>
              <w:t>0</w:t>
            </w:r>
          </w:p>
        </w:tc>
      </w:tr>
      <w:tr w:rsidR="005967BF" w:rsidRPr="00D95BB5" w:rsidTr="005967BF">
        <w:trPr>
          <w:trHeight w:val="303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Összesítés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144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10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22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619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D95BB5">
            <w:pPr>
              <w:ind w:firstLine="0"/>
              <w:jc w:val="right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854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D95BB5" w:rsidRPr="00D95BB5" w:rsidRDefault="00D95BB5" w:rsidP="00BB609A">
            <w:pPr>
              <w:keepNext/>
              <w:ind w:firstLine="0"/>
              <w:jc w:val="right"/>
              <w:rPr>
                <w:rFonts w:cs="Calibri"/>
                <w:b/>
                <w:bCs/>
                <w:color w:val="FFFFFF"/>
              </w:rPr>
            </w:pPr>
            <w:r w:rsidRPr="00D95BB5">
              <w:rPr>
                <w:rFonts w:cs="Calibri"/>
                <w:b/>
                <w:bCs/>
                <w:color w:val="FFFFFF"/>
              </w:rPr>
              <w:t>325</w:t>
            </w:r>
          </w:p>
        </w:tc>
      </w:tr>
    </w:tbl>
    <w:p w:rsidR="00BB609A" w:rsidRPr="00BB609A" w:rsidRDefault="00BB609A" w:rsidP="00BB609A">
      <w:pPr>
        <w:pStyle w:val="Kpalrs"/>
        <w:jc w:val="center"/>
        <w:rPr>
          <w:rFonts w:ascii="Arial" w:hAnsi="Arial" w:cs="Arial"/>
          <w:i/>
        </w:rPr>
      </w:pPr>
      <w:r w:rsidRPr="00BB609A">
        <w:rPr>
          <w:rFonts w:ascii="Arial" w:hAnsi="Arial" w:cs="Arial"/>
          <w:i/>
        </w:rPr>
        <w:t>Elégedettségi eredmények</w:t>
      </w:r>
      <w:r w:rsidRPr="00BB609A">
        <w:rPr>
          <w:rFonts w:ascii="Arial" w:hAnsi="Arial" w:cs="Arial"/>
          <w:i/>
          <w:noProof/>
        </w:rPr>
        <w:t xml:space="preserve"> szolgáltatásonként</w:t>
      </w:r>
    </w:p>
    <w:p w:rsidR="00D95BB5" w:rsidRPr="00BB609A" w:rsidRDefault="006534BE" w:rsidP="00476D74">
      <w:pPr>
        <w:pStyle w:val="cmsor20"/>
        <w:spacing w:after="16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noProof/>
          <w:lang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643CB4" wp14:editId="4A7995F0">
                <wp:simplePos x="0" y="0"/>
                <wp:positionH relativeFrom="column">
                  <wp:posOffset>793750</wp:posOffset>
                </wp:positionH>
                <wp:positionV relativeFrom="paragraph">
                  <wp:posOffset>3823970</wp:posOffset>
                </wp:positionV>
                <wp:extent cx="4132580" cy="63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5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6534BE" w:rsidRDefault="00662DD4" w:rsidP="006534BE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48BE3"/>
                                <w:sz w:val="24"/>
                                <w:szCs w:val="24"/>
                              </w:rPr>
                            </w:pPr>
                            <w:r w:rsidRPr="006534BE">
                              <w:rPr>
                                <w:rFonts w:ascii="Arial" w:hAnsi="Arial" w:cs="Arial"/>
                                <w:i/>
                              </w:rPr>
                              <w:t>Elégedettség a könyvtári szolgáltatásokkal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643CB4" id="Szövegdoboz 27" o:spid="_x0000_s1027" type="#_x0000_t202" style="position:absolute;left:0;text-align:left;margin-left:62.5pt;margin-top:301.1pt;width:325.4pt;height:.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" stroked="f">
                <v:textbox style="mso-fit-shape-to-text:t" inset="0,0,0,0">
                  <w:txbxContent>
                    <w:p w:rsidR="00662DD4" w:rsidRPr="006534BE" w:rsidRDefault="00662DD4" w:rsidP="006534BE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148BE3"/>
                          <w:sz w:val="24"/>
                          <w:szCs w:val="24"/>
                        </w:rPr>
                      </w:pPr>
                      <w:r w:rsidRPr="006534BE">
                        <w:rPr>
                          <w:rFonts w:ascii="Arial" w:hAnsi="Arial" w:cs="Arial"/>
                          <w:i/>
                        </w:rPr>
                        <w:t>Elégedettség a könyvtári szolgáltatásokkal</w:t>
                      </w:r>
                    </w:p>
                  </w:txbxContent>
                </v:textbox>
              </v:shape>
            </w:pict>
          </mc:Fallback>
        </mc:AlternateContent>
      </w:r>
      <w:r w:rsidR="008B58DE">
        <w:rPr>
          <w:noProof/>
          <w:lang w:eastAsia="hu-HU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1426845</wp:posOffset>
            </wp:positionV>
            <wp:extent cx="4132580" cy="2339975"/>
            <wp:effectExtent l="0" t="0" r="1270" b="3175"/>
            <wp:wrapTopAndBottom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9A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A válaszadók elégedettségét tükrözi a fenti táblázat, amelynek eredménye </w:t>
      </w:r>
      <w:r w:rsidR="00B106E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miatt </w:t>
      </w:r>
      <w:r w:rsidR="00BB609A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nem lehetünk maximálisan boldogok. Bár magas értéket képvisel olvasóink „nagyon elégedett” és „elégedett”</w:t>
      </w:r>
      <w:r w:rsidR="006D7663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értékelése, ami a szolgáltatásokra összesítetten 74,6% jó, illetve kiváló megítélést mutat</w:t>
      </w:r>
      <w:r w:rsidR="001035D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. A</w:t>
      </w:r>
      <w:r w:rsidR="006D7663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2. kérdéskörben tapasztaltakat erősíti meg az a tény</w:t>
      </w:r>
      <w:r w:rsidR="001035D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is</w:t>
      </w:r>
      <w:r w:rsidR="006D7663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, hogy </w:t>
      </w:r>
      <w:r w:rsidR="001035D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szolgáltatásaink 16,4%-a</w:t>
      </w:r>
      <w:r w:rsidR="001A5C02" w:rsidRPr="001A5C02">
        <w:rPr>
          <w:b w:val="0"/>
          <w:bCs w:val="0"/>
          <w:iCs w:val="0"/>
          <w:color w:val="FF0000"/>
          <w:sz w:val="22"/>
          <w:szCs w:val="22"/>
          <w:lang w:eastAsia="hu-HU" w:bidi="ar-SA"/>
        </w:rPr>
        <w:t>t</w:t>
      </w:r>
      <w:r w:rsidR="001035D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nem ismerik, nem használják, így értékelni sem tudták a kitöltők.</w:t>
      </w:r>
    </w:p>
    <w:p w:rsidR="00D95BB5" w:rsidRDefault="00D95BB5" w:rsidP="00D95BB5">
      <w:pPr>
        <w:spacing w:after="160" w:line="360" w:lineRule="auto"/>
        <w:ind w:firstLine="0"/>
        <w:rPr>
          <w:rFonts w:ascii="Arial" w:hAnsi="Arial" w:cs="Arial"/>
        </w:rPr>
      </w:pPr>
    </w:p>
    <w:p w:rsidR="00410B15" w:rsidRPr="00BE518D" w:rsidRDefault="00410B15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 w:rsidRPr="00410B15">
        <w:rPr>
          <w:rStyle w:val="Ershangslyozs"/>
          <w:b/>
          <w:bCs/>
          <w:sz w:val="24"/>
          <w:szCs w:val="24"/>
        </w:rPr>
        <w:t xml:space="preserve">kérdés: </w:t>
      </w:r>
      <w:r w:rsidRPr="00410B15">
        <w:rPr>
          <w:rStyle w:val="Ershangslyozs"/>
          <w:b/>
          <w:iCs/>
          <w:sz w:val="24"/>
          <w:szCs w:val="24"/>
        </w:rPr>
        <w:t>Milyen szolgáltatásokkal bővítené a könyvtár kínálatát?</w:t>
      </w:r>
    </w:p>
    <w:p w:rsidR="006534BE" w:rsidRDefault="006534BE" w:rsidP="006534BE">
      <w:pPr>
        <w:pStyle w:val="cmsor20"/>
        <w:spacing w:before="0"/>
        <w:ind w:firstLine="567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Sajnos túl sok jó ötletet, vagy éppen elvárást nem fogalmaztak meg olvasóink. Inkább annak adtak hangot, hogy elégedettek azzal, amit nyújt könyvtárunk. </w:t>
      </w:r>
      <w:r w:rsidR="00D439A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E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nnek könyvtárosként örülünk, ám szükséges megkeresni </w:t>
      </w:r>
      <w:r w:rsidRPr="00D439A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az</w:t>
      </w:r>
      <w:r w:rsidR="001A5C02" w:rsidRPr="00D439A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oka</w:t>
      </w:r>
      <w:r w:rsidRPr="00D439A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t a társadalmi csoporto</w:t>
      </w:r>
      <w:r w:rsidR="001A5C02" w:rsidRPr="00D439A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ka</w:t>
      </w:r>
      <w:r w:rsidRPr="00D439A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t is, akik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nem használói könyvtárunknak. </w:t>
      </w:r>
    </w:p>
    <w:p w:rsidR="006534BE" w:rsidRDefault="006534BE" w:rsidP="006534BE">
      <w:pPr>
        <w:pStyle w:val="cmsor20"/>
        <w:spacing w:before="0"/>
        <w:ind w:left="360" w:hanging="36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A válaszokból néhány kiemelve, amely tükrözi a kitöltők véleményét:</w:t>
      </w:r>
    </w:p>
    <w:p w:rsidR="00476D74" w:rsidRDefault="00BE518D" w:rsidP="00AC73B5">
      <w:pPr>
        <w:pStyle w:val="cmsor20"/>
        <w:numPr>
          <w:ilvl w:val="0"/>
          <w:numId w:val="10"/>
        </w:numPr>
        <w:spacing w:before="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Még több gyermekprogram</w:t>
      </w:r>
      <w:r w:rsidR="001A5C0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,</w:t>
      </w:r>
      <w:r w:rsidR="00476D74"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</w:t>
      </w:r>
      <w:r w:rsidR="001A5C0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i</w:t>
      </w:r>
      <w:r w:rsidR="00476D74"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smeretterjesztő előadások</w:t>
      </w:r>
      <w:r w:rsidR="001A5C0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.</w:t>
      </w:r>
      <w:r w:rsidR="00476D74"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</w:t>
      </w:r>
    </w:p>
    <w:p w:rsidR="00476D74" w:rsidRDefault="00476D74" w:rsidP="00AC73B5">
      <w:pPr>
        <w:pStyle w:val="cmsor20"/>
        <w:numPr>
          <w:ilvl w:val="0"/>
          <w:numId w:val="10"/>
        </w:numPr>
        <w:spacing w:before="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Házi-mozi rendszer</w:t>
      </w:r>
      <w:r w:rsidR="001A5C0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.</w:t>
      </w: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</w:t>
      </w:r>
    </w:p>
    <w:p w:rsidR="00476D74" w:rsidRDefault="00476D74" w:rsidP="00AC73B5">
      <w:pPr>
        <w:pStyle w:val="cmsor20"/>
        <w:numPr>
          <w:ilvl w:val="0"/>
          <w:numId w:val="10"/>
        </w:numPr>
        <w:spacing w:before="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Minden szolgáltatás megtalálható</w:t>
      </w:r>
      <w:r w:rsidR="001A5C0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.</w:t>
      </w: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</w:t>
      </w:r>
    </w:p>
    <w:p w:rsidR="00476D74" w:rsidRDefault="00476D74" w:rsidP="00AC73B5">
      <w:pPr>
        <w:pStyle w:val="cmsor20"/>
        <w:numPr>
          <w:ilvl w:val="0"/>
          <w:numId w:val="10"/>
        </w:numPr>
        <w:spacing w:before="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A könyvtár jelenlegi kínálata maximálisan kielégíti az én személyes igényeimet. </w:t>
      </w:r>
    </w:p>
    <w:p w:rsidR="00476D74" w:rsidRDefault="00476D74" w:rsidP="00AC73B5">
      <w:pPr>
        <w:pStyle w:val="cmsor20"/>
        <w:numPr>
          <w:ilvl w:val="0"/>
          <w:numId w:val="10"/>
        </w:numPr>
        <w:spacing w:before="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Elégedett vagyok, a könyvtár méretéhez képest minden megfelel. </w:t>
      </w:r>
    </w:p>
    <w:p w:rsidR="00476D74" w:rsidRDefault="00476D74" w:rsidP="00AC73B5">
      <w:pPr>
        <w:pStyle w:val="cmsor20"/>
        <w:numPr>
          <w:ilvl w:val="0"/>
          <w:numId w:val="10"/>
        </w:numPr>
        <w:spacing w:before="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Számomra így teljesen tökéletes, otthon érzem maga</w:t>
      </w:r>
      <w:r w:rsidR="001A5C02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m</w:t>
      </w: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. </w:t>
      </w:r>
    </w:p>
    <w:p w:rsidR="00BE518D" w:rsidRPr="00476D74" w:rsidRDefault="00476D74" w:rsidP="00AC73B5">
      <w:pPr>
        <w:pStyle w:val="cmsor20"/>
        <w:numPr>
          <w:ilvl w:val="0"/>
          <w:numId w:val="10"/>
        </w:numPr>
        <w:spacing w:before="0"/>
        <w:rPr>
          <w:i/>
          <w:color w:val="auto"/>
          <w:sz w:val="22"/>
          <w:szCs w:val="22"/>
          <w:lang w:eastAsia="hu-HU" w:bidi="ar-SA"/>
        </w:rPr>
      </w:pPr>
      <w:r w:rsidRPr="00476D7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Meg vagyok elégedve mindennel. Családias, barátságos, jó ide bejönni, itt lenni.</w:t>
      </w:r>
    </w:p>
    <w:p w:rsidR="00D95BB5" w:rsidRDefault="00D95BB5" w:rsidP="00B05E13">
      <w:pPr>
        <w:spacing w:after="160" w:line="360" w:lineRule="auto"/>
        <w:rPr>
          <w:rFonts w:ascii="Arial" w:hAnsi="Arial" w:cs="Arial"/>
        </w:rPr>
      </w:pPr>
    </w:p>
    <w:p w:rsidR="00410B15" w:rsidRPr="00410B15" w:rsidRDefault="00410B15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 w:rsidRPr="00410B15">
        <w:rPr>
          <w:rStyle w:val="Ershangslyozs"/>
          <w:b/>
          <w:bCs/>
          <w:sz w:val="24"/>
          <w:szCs w:val="24"/>
        </w:rPr>
        <w:lastRenderedPageBreak/>
        <w:t xml:space="preserve">kérdés: </w:t>
      </w:r>
      <w:r w:rsidRPr="00410B15">
        <w:rPr>
          <w:rStyle w:val="Ershangslyozs"/>
          <w:b/>
          <w:iCs/>
          <w:sz w:val="24"/>
          <w:szCs w:val="24"/>
        </w:rPr>
        <w:t>Általában honnan szokott tudomást szerezni a könyvtárban történő eseményekről?</w:t>
      </w:r>
    </w:p>
    <w:p w:rsidR="00410B15" w:rsidRDefault="006534BE" w:rsidP="007F6ADD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Nagyon fontosnak tartjuk, hogy aktív és látens könyvtárhasználóinkat is elérjük információinkkal</w:t>
      </w:r>
      <w:r w:rsidR="007F6ADD">
        <w:rPr>
          <w:rFonts w:ascii="Arial" w:hAnsi="Arial" w:cs="Arial"/>
        </w:rPr>
        <w:t>, azaz</w:t>
      </w:r>
      <w:r>
        <w:rPr>
          <w:rFonts w:ascii="Arial" w:hAnsi="Arial" w:cs="Arial"/>
        </w:rPr>
        <w:t xml:space="preserve"> mind szolgáltatásainkról,</w:t>
      </w:r>
      <w:r w:rsidR="007F6A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mind programjainkról </w:t>
      </w:r>
      <w:r w:rsidR="007F6ADD">
        <w:rPr>
          <w:rFonts w:ascii="Arial" w:hAnsi="Arial" w:cs="Arial"/>
        </w:rPr>
        <w:t xml:space="preserve">széles körben tudjunk tájékoztatást </w:t>
      </w:r>
      <w:r>
        <w:rPr>
          <w:rFonts w:ascii="Arial" w:hAnsi="Arial" w:cs="Arial"/>
        </w:rPr>
        <w:t>nyújtani</w:t>
      </w:r>
      <w:r w:rsidR="007F6ADD">
        <w:rPr>
          <w:rFonts w:ascii="Arial" w:hAnsi="Arial" w:cs="Arial"/>
        </w:rPr>
        <w:t xml:space="preserve">. Folyamatosan keressük azokat a közvetítő forrásokat, amelyeket látogatóink </w:t>
      </w:r>
      <w:r w:rsidR="00276BE1">
        <w:rPr>
          <w:rFonts w:ascii="Arial" w:hAnsi="Arial" w:cs="Arial"/>
        </w:rPr>
        <w:t xml:space="preserve">legtöbbször </w:t>
      </w:r>
      <w:r w:rsidR="007F6ADD">
        <w:rPr>
          <w:rFonts w:ascii="Arial" w:hAnsi="Arial" w:cs="Arial"/>
        </w:rPr>
        <w:t>használnak.</w:t>
      </w:r>
      <w:r w:rsidR="00276BE1">
        <w:rPr>
          <w:rFonts w:ascii="Arial" w:hAnsi="Arial" w:cs="Arial"/>
        </w:rPr>
        <w:t xml:space="preserve"> Kistelepülésen jelentőséggel bír a szájról-szájra terjedő hír, a közvetlen emberi kommunikáció. Hasonlóan nem mellőzhető a plakátok, a névre szóló meghívók alkalmazása annak ellenére sem, hogy </w:t>
      </w:r>
      <w:r w:rsidR="00565DFF">
        <w:rPr>
          <w:rFonts w:ascii="Arial" w:hAnsi="Arial" w:cs="Arial"/>
        </w:rPr>
        <w:t xml:space="preserve">rendszeres plakátozás mellett is </w:t>
      </w:r>
      <w:r w:rsidR="00276BE1">
        <w:rPr>
          <w:rFonts w:ascii="Arial" w:hAnsi="Arial" w:cs="Arial"/>
        </w:rPr>
        <w:t xml:space="preserve">a településen élők gyakran élnek azzal a szófordulattal, hogy „nem tudtam róla”. Az új információs források között a közösségi oldalak gyűjtik egybe a legnagyobb használói közönséget, így könyvtárként is fontos regisztrált tagként részesei lennünk a hálózatnak. </w:t>
      </w:r>
      <w:r w:rsidR="00565DFF">
        <w:rPr>
          <w:rFonts w:ascii="Arial" w:hAnsi="Arial" w:cs="Arial"/>
        </w:rPr>
        <w:t xml:space="preserve">Kiemelt partnerünk a helyi média. Folyamatosan jelennek meg cikkeink a Büki újságban, illetve tudósít a helyi televízió programjainkról, újdonságainkról. </w:t>
      </w:r>
      <w:r w:rsidR="0059195F">
        <w:rPr>
          <w:rFonts w:ascii="Arial" w:hAnsi="Arial" w:cs="Arial"/>
        </w:rPr>
        <w:t>A</w:t>
      </w:r>
      <w:r w:rsidR="00565DFF">
        <w:rPr>
          <w:rFonts w:ascii="Arial" w:hAnsi="Arial" w:cs="Arial"/>
        </w:rPr>
        <w:t xml:space="preserve"> kapott </w:t>
      </w:r>
      <w:r w:rsidR="0059195F">
        <w:rPr>
          <w:rFonts w:ascii="Arial" w:hAnsi="Arial" w:cs="Arial"/>
        </w:rPr>
        <w:t xml:space="preserve">eredmények azt </w:t>
      </w:r>
      <w:r w:rsidR="00565DFF">
        <w:rPr>
          <w:rFonts w:ascii="Arial" w:hAnsi="Arial" w:cs="Arial"/>
        </w:rPr>
        <w:t>igazolják</w:t>
      </w:r>
      <w:r w:rsidR="0059195F">
        <w:rPr>
          <w:rFonts w:ascii="Arial" w:hAnsi="Arial" w:cs="Arial"/>
        </w:rPr>
        <w:t>, hogy szinte azonos módon veszik igénybe a kitöltők a tájékozódás felsorolt formáit, amiből kiemelkedik a tőlünk kapott, illetve plakátokon olvasott információk gyakorisága.</w:t>
      </w:r>
      <w:r w:rsidR="00565DFF">
        <w:rPr>
          <w:rFonts w:ascii="Arial" w:hAnsi="Arial" w:cs="Arial"/>
        </w:rPr>
        <w:t xml:space="preserve"> </w:t>
      </w:r>
    </w:p>
    <w:p w:rsidR="00276BE1" w:rsidRDefault="00565DFF" w:rsidP="007F6ADD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F6BC7EE" wp14:editId="64E1E0FB">
                <wp:simplePos x="0" y="0"/>
                <wp:positionH relativeFrom="column">
                  <wp:posOffset>899160</wp:posOffset>
                </wp:positionH>
                <wp:positionV relativeFrom="paragraph">
                  <wp:posOffset>2988945</wp:posOffset>
                </wp:positionV>
                <wp:extent cx="4124325" cy="63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565DFF" w:rsidRDefault="00662DD4" w:rsidP="00565DFF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65DFF">
                              <w:rPr>
                                <w:rFonts w:ascii="Arial" w:hAnsi="Arial" w:cs="Arial"/>
                                <w:i/>
                              </w:rPr>
                              <w:t>Az informálódás forrásai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6BC7EE" id="Szövegdoboz 28" o:spid="_x0000_s1028" type="#_x0000_t202" style="position:absolute;left:0;text-align:left;margin-left:70.8pt;margin-top:235.35pt;width:324.75pt;height: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" stroked="f">
                <v:textbox style="mso-fit-shape-to-text:t" inset="0,0,0,0">
                  <w:txbxContent>
                    <w:p w:rsidR="00662DD4" w:rsidRPr="00565DFF" w:rsidRDefault="00662DD4" w:rsidP="00565DFF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565DFF">
                        <w:rPr>
                          <w:rFonts w:ascii="Arial" w:hAnsi="Arial" w:cs="Arial"/>
                          <w:i/>
                        </w:rPr>
                        <w:t>Az informálódás forrásai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76AFEE4" wp14:editId="4EC149EB">
            <wp:simplePos x="0" y="0"/>
            <wp:positionH relativeFrom="column">
              <wp:posOffset>899160</wp:posOffset>
            </wp:positionH>
            <wp:positionV relativeFrom="paragraph">
              <wp:posOffset>160020</wp:posOffset>
            </wp:positionV>
            <wp:extent cx="4124325" cy="2771775"/>
            <wp:effectExtent l="19050" t="19050" r="28575" b="28575"/>
            <wp:wrapTopAndBottom/>
            <wp:docPr id="19" name="Kép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BE1" w:rsidRDefault="00276BE1" w:rsidP="007F6ADD">
      <w:pPr>
        <w:spacing w:after="160" w:line="360" w:lineRule="auto"/>
        <w:ind w:firstLine="567"/>
        <w:jc w:val="both"/>
        <w:rPr>
          <w:rFonts w:ascii="Arial" w:hAnsi="Arial" w:cs="Arial"/>
        </w:rPr>
      </w:pPr>
    </w:p>
    <w:p w:rsidR="00276BE1" w:rsidRDefault="00276BE1" w:rsidP="007F6ADD">
      <w:pPr>
        <w:spacing w:after="160" w:line="360" w:lineRule="auto"/>
        <w:ind w:firstLine="567"/>
        <w:jc w:val="both"/>
        <w:rPr>
          <w:rFonts w:ascii="Arial" w:hAnsi="Arial" w:cs="Arial"/>
        </w:rPr>
      </w:pPr>
    </w:p>
    <w:p w:rsidR="00410B15" w:rsidRDefault="006534BE" w:rsidP="00565DFF">
      <w:pPr>
        <w:spacing w:after="160" w:line="360" w:lineRule="auto"/>
        <w:ind w:firstLine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82790D" wp14:editId="4B6AF004">
                <wp:simplePos x="0" y="0"/>
                <wp:positionH relativeFrom="column">
                  <wp:posOffset>863951</wp:posOffset>
                </wp:positionH>
                <wp:positionV relativeFrom="paragraph">
                  <wp:posOffset>3012642</wp:posOffset>
                </wp:positionV>
                <wp:extent cx="3779520" cy="63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016B8A" w:rsidRDefault="00662DD4" w:rsidP="00FB6939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Cs/>
                                <w:noProof/>
                                <w:color w:val="148BE3"/>
                                <w:sz w:val="24"/>
                                <w:szCs w:val="24"/>
                                <w:lang w:eastAsia="en-US" w:bidi="en-US"/>
                              </w:rPr>
                            </w:pPr>
                            <w:r>
                              <w:t>A tájékozódás "csatornái"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82790D" id="Szövegdoboz 21" o:spid="_x0000_s1029" type="#_x0000_t202" style="position:absolute;margin-left:68.05pt;margin-top:237.2pt;width:297.6pt;height: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" stroked="f">
                <v:textbox style="mso-fit-shape-to-text:t" inset="0,0,0,0">
                  <w:txbxContent>
                    <w:p w:rsidR="00662DD4" w:rsidRPr="00016B8A" w:rsidRDefault="00662DD4" w:rsidP="00FB6939">
                      <w:pPr>
                        <w:pStyle w:val="Kpalrs"/>
                        <w:jc w:val="center"/>
                        <w:rPr>
                          <w:rFonts w:ascii="Arial" w:hAnsi="Arial" w:cs="Arial"/>
                          <w:iCs/>
                          <w:noProof/>
                          <w:color w:val="148BE3"/>
                          <w:sz w:val="24"/>
                          <w:szCs w:val="24"/>
                          <w:lang w:eastAsia="en-US" w:bidi="en-US"/>
                        </w:rPr>
                      </w:pPr>
                      <w:r>
                        <w:t>A tájékozódás "csatornái"</w:t>
                      </w:r>
                    </w:p>
                  </w:txbxContent>
                </v:textbox>
              </v:shape>
            </w:pict>
          </mc:Fallback>
        </mc:AlternateContent>
      </w:r>
    </w:p>
    <w:p w:rsidR="00410B15" w:rsidRPr="00410B15" w:rsidRDefault="00410B15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 w:rsidRPr="00410B15">
        <w:rPr>
          <w:rStyle w:val="Ershangslyozs"/>
          <w:b/>
          <w:bCs/>
          <w:sz w:val="24"/>
          <w:szCs w:val="24"/>
        </w:rPr>
        <w:lastRenderedPageBreak/>
        <w:t xml:space="preserve">kérdés: </w:t>
      </w:r>
      <w:r w:rsidRPr="00410B15">
        <w:rPr>
          <w:rStyle w:val="Ershangslyozs"/>
          <w:b/>
          <w:iCs/>
          <w:sz w:val="24"/>
          <w:szCs w:val="24"/>
        </w:rPr>
        <w:t>Mi a legjellemzőbb erre a könyvtárra?</w:t>
      </w:r>
    </w:p>
    <w:p w:rsidR="005842CD" w:rsidRDefault="004861A8" w:rsidP="004861A8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A4B69C0" wp14:editId="7A24B992">
            <wp:simplePos x="0" y="0"/>
            <wp:positionH relativeFrom="column">
              <wp:posOffset>869315</wp:posOffset>
            </wp:positionH>
            <wp:positionV relativeFrom="paragraph">
              <wp:posOffset>2318385</wp:posOffset>
            </wp:positionV>
            <wp:extent cx="3783965" cy="2383155"/>
            <wp:effectExtent l="19050" t="19050" r="26035" b="17145"/>
            <wp:wrapTopAndBottom/>
            <wp:docPr id="20" name="Kép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Tizenkét jellemzőt választottunk ki, amelyekből a kitöltőknek három olyan meg-határozást kellett megjelölniük, amelyekről úgy gondolták, hogy leginkább jellemzik könyvtárunkat. Az adott válaszok, az összesített eredmény megnyugtató érzést keltett bennünk, hiszen a pozitív jelzőket választotta a kitöltők 99%-a (287 jelölés). A maradék 1%, azaz 2 db </w:t>
      </w:r>
      <w:r w:rsidR="005E2C96">
        <w:rPr>
          <w:rFonts w:ascii="Arial" w:hAnsi="Arial" w:cs="Arial"/>
        </w:rPr>
        <w:t xml:space="preserve">jelölés a „zsúfolt” jelzőre maximálisan elfogadott kritika. Magunk is meglepődtünk, hogy ilyen kevesen választották ezt a meghatározást, hiszen nap, mint nap tapasztaljuk meglétét. Folyamatosan raktározási gondokkal küzdünk annak ellenére is, hogy gyakran végzünk selejtezést. Raktárunk területének több mint felére csökkentése csak nehezíti e könyvtári munkafolyamatunkat. </w:t>
      </w:r>
    </w:p>
    <w:p w:rsidR="00565DFF" w:rsidRDefault="005E2C96" w:rsidP="00B05E13">
      <w:pPr>
        <w:spacing w:after="160"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53E3D90" wp14:editId="6FCCAF80">
                <wp:simplePos x="0" y="0"/>
                <wp:positionH relativeFrom="column">
                  <wp:posOffset>741774</wp:posOffset>
                </wp:positionH>
                <wp:positionV relativeFrom="paragraph">
                  <wp:posOffset>2480053</wp:posOffset>
                </wp:positionV>
                <wp:extent cx="3779520" cy="63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5E2C96" w:rsidRDefault="00662DD4" w:rsidP="00FB6939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E2C96">
                              <w:rPr>
                                <w:rFonts w:ascii="Arial" w:hAnsi="Arial" w:cs="Arial"/>
                                <w:i/>
                              </w:rPr>
                              <w:t>A büki könyvtárra jellemző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3E3D90" id="Szövegdoboz 22" o:spid="_x0000_s1030" type="#_x0000_t202" style="position:absolute;left:0;text-align:left;margin-left:58.4pt;margin-top:195.3pt;width:297.6pt;height: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" stroked="f">
                <v:textbox style="mso-fit-shape-to-text:t" inset="0,0,0,0">
                  <w:txbxContent>
                    <w:p w:rsidR="00662DD4" w:rsidRPr="005E2C96" w:rsidRDefault="00662DD4" w:rsidP="00FB6939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5E2C96">
                        <w:rPr>
                          <w:rFonts w:ascii="Arial" w:hAnsi="Arial" w:cs="Arial"/>
                          <w:i/>
                        </w:rPr>
                        <w:t>A büki könyvtárra jellemző</w:t>
                      </w:r>
                    </w:p>
                  </w:txbxContent>
                </v:textbox>
              </v:shape>
            </w:pict>
          </mc:Fallback>
        </mc:AlternateContent>
      </w:r>
    </w:p>
    <w:p w:rsidR="00410B15" w:rsidRPr="00FB6939" w:rsidRDefault="00410B15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 w:rsidRPr="00410B15">
        <w:rPr>
          <w:rStyle w:val="Ershangslyozs"/>
          <w:b/>
          <w:bCs/>
          <w:sz w:val="24"/>
          <w:szCs w:val="24"/>
        </w:rPr>
        <w:t xml:space="preserve">kérdés: </w:t>
      </w:r>
      <w:r w:rsidRPr="00410B15">
        <w:rPr>
          <w:rStyle w:val="Ershangslyozs"/>
          <w:b/>
          <w:iCs/>
          <w:sz w:val="24"/>
          <w:szCs w:val="24"/>
        </w:rPr>
        <w:t>Az Ön számára milyen az ideális könyvtár?</w:t>
      </w:r>
    </w:p>
    <w:p w:rsidR="00FB6939" w:rsidRDefault="00F73130" w:rsidP="000D1DAA">
      <w:pPr>
        <w:pStyle w:val="Listaszerbekezds"/>
        <w:spacing w:line="360" w:lineRule="auto"/>
        <w:ind w:left="0" w:firstLine="567"/>
        <w:jc w:val="both"/>
        <w:rPr>
          <w:rStyle w:val="Ershangslyozs"/>
          <w:b w:val="0"/>
          <w:sz w:val="24"/>
          <w:szCs w:val="24"/>
        </w:rPr>
      </w:pPr>
      <w:r w:rsidRPr="00F73130">
        <w:rPr>
          <w:rFonts w:ascii="Arial" w:hAnsi="Arial" w:cs="Arial"/>
          <w:bCs/>
          <w:iCs/>
        </w:rPr>
        <w:t xml:space="preserve">Hogy milyen az ideális könyvtár? </w:t>
      </w:r>
      <w:r>
        <w:rPr>
          <w:rFonts w:ascii="Arial" w:hAnsi="Arial" w:cs="Arial"/>
          <w:bCs/>
          <w:iCs/>
        </w:rPr>
        <w:t xml:space="preserve">Sokrétű, sokféle, az egyéni igényeket kielégítő. S milyenek az egyéni elvárások? </w:t>
      </w:r>
      <w:r w:rsidR="000D1DAA">
        <w:rPr>
          <w:rFonts w:ascii="Arial" w:hAnsi="Arial" w:cs="Arial"/>
          <w:bCs/>
          <w:iCs/>
        </w:rPr>
        <w:t xml:space="preserve">Szerteágazóak. Tizenkét meghatározó mondatot adtunk választási lehetőségként a kérdőív kitöltőinek. Több válasz is adható volt, s nem korlátoztuk a jelölés mennyiségét sem. A válaszadók 20%-a számára fontos, hogy </w:t>
      </w:r>
      <w:r w:rsidR="000D1DAA" w:rsidRPr="000D1DAA">
        <w:rPr>
          <w:rFonts w:ascii="Arial" w:hAnsi="Arial" w:cs="Arial"/>
          <w:bCs/>
          <w:iCs/>
        </w:rPr>
        <w:t>szolgálatkész, jól képzett, kedves könyvtárosok dolgo</w:t>
      </w:r>
      <w:r w:rsidR="000D1DAA">
        <w:rPr>
          <w:rFonts w:ascii="Arial" w:hAnsi="Arial" w:cs="Arial"/>
          <w:bCs/>
          <w:iCs/>
        </w:rPr>
        <w:t>z</w:t>
      </w:r>
      <w:r w:rsidR="000D1DAA" w:rsidRPr="000D1DAA">
        <w:rPr>
          <w:rFonts w:ascii="Arial" w:hAnsi="Arial" w:cs="Arial"/>
          <w:bCs/>
          <w:iCs/>
        </w:rPr>
        <w:t>z</w:t>
      </w:r>
      <w:r w:rsidR="000D1DAA">
        <w:rPr>
          <w:rFonts w:ascii="Arial" w:hAnsi="Arial" w:cs="Arial"/>
          <w:bCs/>
          <w:iCs/>
        </w:rPr>
        <w:t>a</w:t>
      </w:r>
      <w:r w:rsidR="000D1DAA" w:rsidRPr="000D1DAA">
        <w:rPr>
          <w:rFonts w:ascii="Arial" w:hAnsi="Arial" w:cs="Arial"/>
          <w:bCs/>
          <w:iCs/>
        </w:rPr>
        <w:t>nak</w:t>
      </w:r>
      <w:r w:rsidR="000D1DAA">
        <w:rPr>
          <w:rFonts w:ascii="Arial" w:hAnsi="Arial" w:cs="Arial"/>
          <w:bCs/>
          <w:iCs/>
        </w:rPr>
        <w:t xml:space="preserve"> egy könyvtárban. 16% számára egy ideális könyvtárban gyorsan hozzáférnek az új könyvekhez az olvasók és mindehhez egy hangulatos és barátságos környezetet várnak el (14%)</w:t>
      </w:r>
      <w:r w:rsidR="00F95319">
        <w:rPr>
          <w:rFonts w:ascii="Arial" w:hAnsi="Arial" w:cs="Arial"/>
          <w:bCs/>
          <w:iCs/>
        </w:rPr>
        <w:t>. Nem feltétlenül ismérve egy ideális könyvtárnak – vélik -, hogy számítógép-használatot tanítsanak és gyermekfelügyeletet lássanak el (1-1%).</w:t>
      </w:r>
    </w:p>
    <w:p w:rsidR="00FB6939" w:rsidRDefault="00F95319" w:rsidP="00FB6939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  <w:r>
        <w:rPr>
          <w:noProof/>
          <w:lang w:eastAsia="hu-HU" w:bidi="ar-SA"/>
        </w:rPr>
        <w:lastRenderedPageBreak/>
        <w:drawing>
          <wp:anchor distT="0" distB="0" distL="114300" distR="114300" simplePos="0" relativeHeight="251678208" behindDoc="0" locked="0" layoutInCell="1" allowOverlap="1" wp14:anchorId="7C548D25" wp14:editId="52B7CCCF">
            <wp:simplePos x="0" y="0"/>
            <wp:positionH relativeFrom="column">
              <wp:posOffset>-145077</wp:posOffset>
            </wp:positionH>
            <wp:positionV relativeFrom="paragraph">
              <wp:posOffset>-128365</wp:posOffset>
            </wp:positionV>
            <wp:extent cx="6060102" cy="3472774"/>
            <wp:effectExtent l="19050" t="19050" r="17145" b="1397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6" b="8255"/>
                    <a:stretch/>
                  </pic:blipFill>
                  <pic:spPr bwMode="auto">
                    <a:xfrm>
                      <a:off x="0" y="0"/>
                      <a:ext cx="6060102" cy="347277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939" w:rsidRDefault="00FB6939" w:rsidP="00FB6939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</w:p>
    <w:p w:rsidR="00FB6939" w:rsidRDefault="00FB6939" w:rsidP="00FB6939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</w:p>
    <w:p w:rsidR="00FB6939" w:rsidRDefault="00FB6939" w:rsidP="00FB6939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</w:p>
    <w:p w:rsidR="00FB6939" w:rsidRDefault="00FB6939" w:rsidP="00FB6939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</w:p>
    <w:p w:rsidR="00F95319" w:rsidRDefault="00F95319" w:rsidP="00FB6939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</w:p>
    <w:p w:rsidR="00F95319" w:rsidRPr="00D275BB" w:rsidRDefault="00A8590A" w:rsidP="00D275BB">
      <w:pPr>
        <w:pStyle w:val="cmsor20"/>
        <w:spacing w:before="480" w:after="160"/>
        <w:ind w:left="360" w:hanging="360"/>
        <w:rPr>
          <w:rStyle w:val="Ershangslyozs"/>
          <w:b/>
          <w:sz w:val="24"/>
          <w:szCs w:val="24"/>
        </w:rPr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36A244" wp14:editId="09FBF5EE">
                <wp:simplePos x="0" y="0"/>
                <wp:positionH relativeFrom="column">
                  <wp:posOffset>-137268</wp:posOffset>
                </wp:positionH>
                <wp:positionV relativeFrom="paragraph">
                  <wp:posOffset>198403</wp:posOffset>
                </wp:positionV>
                <wp:extent cx="6056630" cy="635"/>
                <wp:effectExtent l="0" t="0" r="1270" b="9525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F95319" w:rsidRDefault="00662DD4" w:rsidP="00FB6939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95319">
                              <w:rPr>
                                <w:rFonts w:ascii="Arial" w:hAnsi="Arial" w:cs="Arial"/>
                                <w:i/>
                              </w:rPr>
                              <w:t>Egy ideális könyvtár ismérvei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B36A244" id="Szövegdoboz 24" o:spid="_x0000_s1031" type="#_x0000_t202" style="position:absolute;left:0;text-align:left;margin-left:-10.8pt;margin-top:15.6pt;width:476.9pt;height:.0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" stroked="f">
                <v:textbox style="mso-fit-shape-to-text:t" inset="0,0,0,0">
                  <w:txbxContent>
                    <w:p w:rsidR="00662DD4" w:rsidRPr="00F95319" w:rsidRDefault="00662DD4" w:rsidP="00FB6939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F95319">
                        <w:rPr>
                          <w:rFonts w:ascii="Arial" w:hAnsi="Arial" w:cs="Arial"/>
                          <w:i/>
                        </w:rPr>
                        <w:t>Egy ideális könyvtár ismérvei</w:t>
                      </w:r>
                    </w:p>
                  </w:txbxContent>
                </v:textbox>
              </v:shape>
            </w:pict>
          </mc:Fallback>
        </mc:AlternateContent>
      </w:r>
    </w:p>
    <w:p w:rsidR="00410B15" w:rsidRPr="00F95319" w:rsidRDefault="00D275BB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>
        <w:rPr>
          <w:noProof/>
          <w:lang w:eastAsia="hu-HU"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5FE3398" wp14:editId="140E231E">
                <wp:simplePos x="0" y="0"/>
                <wp:positionH relativeFrom="column">
                  <wp:posOffset>803275</wp:posOffset>
                </wp:positionH>
                <wp:positionV relativeFrom="paragraph">
                  <wp:posOffset>3106420</wp:posOffset>
                </wp:positionV>
                <wp:extent cx="4139565" cy="63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D275BB" w:rsidRDefault="00662DD4" w:rsidP="00D275BB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275BB">
                              <w:rPr>
                                <w:rFonts w:ascii="Arial" w:hAnsi="Arial" w:cs="Arial"/>
                                <w:i/>
                              </w:rPr>
                              <w:t>A napi nyitva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D275BB">
                              <w:rPr>
                                <w:rFonts w:ascii="Arial" w:hAnsi="Arial" w:cs="Arial"/>
                                <w:i/>
                              </w:rPr>
                              <w:t>tartás értékelése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FE3398" id="Szövegdoboz 29" o:spid="_x0000_s1032" type="#_x0000_t202" style="position:absolute;left:0;text-align:left;margin-left:63.25pt;margin-top:244.6pt;width:325.95pt;height:.0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" stroked="f">
                <v:textbox style="mso-fit-shape-to-text:t" inset="0,0,0,0">
                  <w:txbxContent>
                    <w:p w:rsidR="00662DD4" w:rsidRPr="00D275BB" w:rsidRDefault="00662DD4" w:rsidP="00D275BB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D275BB">
                        <w:rPr>
                          <w:rFonts w:ascii="Arial" w:hAnsi="Arial" w:cs="Arial"/>
                          <w:i/>
                        </w:rPr>
                        <w:t>A napi nyitva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D275BB">
                        <w:rPr>
                          <w:rFonts w:ascii="Arial" w:hAnsi="Arial" w:cs="Arial"/>
                          <w:i/>
                        </w:rPr>
                        <w:t>tartás értékelése</w:t>
                      </w:r>
                    </w:p>
                  </w:txbxContent>
                </v:textbox>
              </v:shape>
            </w:pict>
          </mc:Fallback>
        </mc:AlternateContent>
      </w:r>
      <w:r w:rsidR="00A8590A" w:rsidRPr="00A8590A">
        <w:rPr>
          <w:rStyle w:val="Ershangslyozs"/>
          <w:bCs/>
          <w:noProof/>
          <w:sz w:val="4"/>
          <w:szCs w:val="4"/>
          <w:lang w:eastAsia="hu-HU" w:bidi="ar-SA"/>
        </w:rPr>
        <w:drawing>
          <wp:anchor distT="0" distB="0" distL="114300" distR="114300" simplePos="0" relativeHeight="251681280" behindDoc="0" locked="0" layoutInCell="1" allowOverlap="1" wp14:anchorId="1703224B" wp14:editId="6E474B78">
            <wp:simplePos x="0" y="0"/>
            <wp:positionH relativeFrom="column">
              <wp:posOffset>803275</wp:posOffset>
            </wp:positionH>
            <wp:positionV relativeFrom="paragraph">
              <wp:posOffset>709295</wp:posOffset>
            </wp:positionV>
            <wp:extent cx="4139565" cy="2339975"/>
            <wp:effectExtent l="19050" t="19050" r="13335" b="22225"/>
            <wp:wrapTopAndBottom/>
            <wp:docPr id="25" name="Kép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33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B15" w:rsidRPr="00F95319">
        <w:rPr>
          <w:rStyle w:val="Ershangslyozs"/>
          <w:b/>
          <w:bCs/>
          <w:sz w:val="24"/>
          <w:szCs w:val="24"/>
        </w:rPr>
        <w:t xml:space="preserve">kérdés: </w:t>
      </w:r>
      <w:r w:rsidR="00410B15" w:rsidRPr="00F95319">
        <w:rPr>
          <w:rStyle w:val="Ershangslyozs"/>
          <w:b/>
          <w:iCs/>
          <w:sz w:val="24"/>
          <w:szCs w:val="24"/>
        </w:rPr>
        <w:t>Mennyire elégedett a könyvtár napi nyitva tartásával?</w:t>
      </w:r>
    </w:p>
    <w:p w:rsidR="00A8590A" w:rsidRPr="00A8590A" w:rsidRDefault="00A8590A" w:rsidP="00F95319">
      <w:pPr>
        <w:spacing w:after="160" w:line="360" w:lineRule="auto"/>
        <w:ind w:firstLine="567"/>
        <w:jc w:val="both"/>
        <w:rPr>
          <w:rFonts w:ascii="Arial" w:hAnsi="Arial" w:cs="Arial"/>
          <w:sz w:val="10"/>
          <w:szCs w:val="10"/>
        </w:rPr>
      </w:pPr>
    </w:p>
    <w:p w:rsidR="00D275BB" w:rsidRPr="00D275BB" w:rsidRDefault="00D275BB" w:rsidP="00A8590A">
      <w:pPr>
        <w:spacing w:after="160" w:line="360" w:lineRule="auto"/>
        <w:ind w:firstLine="567"/>
        <w:jc w:val="both"/>
        <w:rPr>
          <w:rFonts w:ascii="Arial" w:hAnsi="Arial" w:cs="Arial"/>
          <w:sz w:val="10"/>
          <w:szCs w:val="10"/>
        </w:rPr>
      </w:pPr>
    </w:p>
    <w:p w:rsidR="00410B15" w:rsidRDefault="00F95319" w:rsidP="00A8590A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Válaszadóink 6%-a számára nem ideális könyvtárunk nyitvatartási ideje. Javaslatot viszont nem kaptunk arra (11. kérdés), hogy miképp gondoljuk át jelen szolgáltatási időnket.</w:t>
      </w:r>
    </w:p>
    <w:p w:rsidR="00410B15" w:rsidRPr="00410B15" w:rsidRDefault="00B409CE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>
        <w:rPr>
          <w:rStyle w:val="Ershangslyozs"/>
          <w:b/>
          <w:bCs/>
          <w:sz w:val="24"/>
          <w:szCs w:val="24"/>
        </w:rPr>
        <w:lastRenderedPageBreak/>
        <w:t xml:space="preserve"> </w:t>
      </w:r>
      <w:r w:rsidR="00410B15" w:rsidRPr="00410B15">
        <w:rPr>
          <w:rStyle w:val="Ershangslyozs"/>
          <w:b/>
          <w:bCs/>
          <w:sz w:val="24"/>
          <w:szCs w:val="24"/>
        </w:rPr>
        <w:t xml:space="preserve">kérdés: </w:t>
      </w:r>
      <w:r w:rsidR="00410B15" w:rsidRPr="00410B15">
        <w:rPr>
          <w:rStyle w:val="Ershangslyozs"/>
          <w:b/>
          <w:iCs/>
          <w:sz w:val="24"/>
          <w:szCs w:val="24"/>
        </w:rPr>
        <w:t>Elégedett-e a heti nyitva tartási napok számával</w:t>
      </w:r>
      <w:r w:rsidR="00410B15">
        <w:rPr>
          <w:rStyle w:val="Ershangslyozs"/>
          <w:b/>
          <w:iCs/>
          <w:sz w:val="24"/>
          <w:szCs w:val="24"/>
        </w:rPr>
        <w:t>?</w:t>
      </w:r>
      <w:r w:rsidRPr="00B409CE">
        <w:rPr>
          <w:rStyle w:val="Ershangslyozs"/>
          <w:b/>
          <w:bCs/>
          <w:sz w:val="24"/>
          <w:szCs w:val="24"/>
        </w:rPr>
        <w:t xml:space="preserve"> </w:t>
      </w:r>
    </w:p>
    <w:p w:rsidR="00410B15" w:rsidRDefault="00B409CE" w:rsidP="00EC48D8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Valamennyi válaszadó </w:t>
      </w:r>
      <w:r w:rsidR="00EC48D8">
        <w:rPr>
          <w:rFonts w:ascii="Arial" w:hAnsi="Arial" w:cs="Arial"/>
        </w:rPr>
        <w:t xml:space="preserve">(91 fő) </w:t>
      </w:r>
      <w:r>
        <w:rPr>
          <w:rFonts w:ascii="Arial" w:hAnsi="Arial" w:cs="Arial"/>
        </w:rPr>
        <w:t>igennel válaszolt</w:t>
      </w:r>
      <w:r w:rsidR="00EC48D8">
        <w:rPr>
          <w:rFonts w:ascii="Arial" w:hAnsi="Arial" w:cs="Arial"/>
        </w:rPr>
        <w:t>, azaz elégedett könyvtárunk</w:t>
      </w:r>
      <w:r>
        <w:rPr>
          <w:rFonts w:ascii="Arial" w:hAnsi="Arial" w:cs="Arial"/>
        </w:rPr>
        <w:t xml:space="preserve"> </w:t>
      </w:r>
      <w:r w:rsidR="00EC48D8">
        <w:rPr>
          <w:rFonts w:ascii="Arial" w:hAnsi="Arial" w:cs="Arial"/>
        </w:rPr>
        <w:t>heti</w:t>
      </w:r>
      <w:r>
        <w:rPr>
          <w:rFonts w:ascii="Arial" w:hAnsi="Arial" w:cs="Arial"/>
        </w:rPr>
        <w:t xml:space="preserve"> nyitva tartási </w:t>
      </w:r>
      <w:r w:rsidR="00EC48D8">
        <w:rPr>
          <w:rFonts w:ascii="Arial" w:hAnsi="Arial" w:cs="Arial"/>
        </w:rPr>
        <w:t xml:space="preserve">napjaival. Törvényi előírás szerint biztosítjuk, hogy könyvtári szolgáltatásainkat a hétvégén (szombaton) is személyesen igénybe vehessék a látogatók.  </w:t>
      </w:r>
    </w:p>
    <w:p w:rsidR="00410B15" w:rsidRPr="00410B15" w:rsidRDefault="004A12EB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>
        <w:rPr>
          <w:rStyle w:val="Ershangslyozs"/>
          <w:b/>
          <w:bCs/>
          <w:sz w:val="24"/>
          <w:szCs w:val="24"/>
        </w:rPr>
        <w:t xml:space="preserve"> </w:t>
      </w:r>
      <w:r w:rsidR="00410B15" w:rsidRPr="00410B15">
        <w:rPr>
          <w:rStyle w:val="Ershangslyozs"/>
          <w:b/>
          <w:bCs/>
          <w:sz w:val="24"/>
          <w:szCs w:val="24"/>
        </w:rPr>
        <w:t xml:space="preserve">kérdés: </w:t>
      </w:r>
      <w:r w:rsidR="0055588D" w:rsidRPr="0055588D">
        <w:rPr>
          <w:rStyle w:val="Ershangslyozs"/>
          <w:b/>
          <w:iCs/>
          <w:sz w:val="24"/>
          <w:szCs w:val="24"/>
        </w:rPr>
        <w:t>Igénybe veszi-e a szombati nyitva tartást?</w:t>
      </w:r>
    </w:p>
    <w:p w:rsidR="00410B15" w:rsidRDefault="00A8590A" w:rsidP="004A12EB">
      <w:pPr>
        <w:spacing w:after="160"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Könyvtárunk </w:t>
      </w:r>
      <w:r w:rsidR="004A12EB">
        <w:rPr>
          <w:rFonts w:ascii="Arial" w:hAnsi="Arial" w:cs="Arial"/>
        </w:rPr>
        <w:t>szombati szolgáltatásait</w:t>
      </w:r>
      <w:r w:rsidR="00EC48D8">
        <w:rPr>
          <w:rFonts w:ascii="Arial" w:hAnsi="Arial" w:cs="Arial"/>
        </w:rPr>
        <w:t xml:space="preserve"> </w:t>
      </w:r>
      <w:r w:rsidR="004A12EB">
        <w:rPr>
          <w:rFonts w:ascii="Arial" w:hAnsi="Arial" w:cs="Arial"/>
        </w:rPr>
        <w:t xml:space="preserve">a kitöltők </w:t>
      </w:r>
      <w:r w:rsidR="0085239A">
        <w:rPr>
          <w:rFonts w:ascii="Arial" w:hAnsi="Arial" w:cs="Arial"/>
        </w:rPr>
        <w:t xml:space="preserve">32%-a </w:t>
      </w:r>
      <w:r w:rsidR="004A12EB">
        <w:rPr>
          <w:rFonts w:ascii="Arial" w:hAnsi="Arial" w:cs="Arial"/>
        </w:rPr>
        <w:t xml:space="preserve">veszi igénybe. </w:t>
      </w:r>
    </w:p>
    <w:p w:rsidR="00410B15" w:rsidRPr="0085239A" w:rsidRDefault="0055588D" w:rsidP="008B58DE">
      <w:pPr>
        <w:pStyle w:val="cmsor20"/>
        <w:numPr>
          <w:ilvl w:val="0"/>
          <w:numId w:val="6"/>
        </w:numPr>
        <w:spacing w:before="480" w:after="160"/>
        <w:rPr>
          <w:rStyle w:val="Ershangslyozs"/>
          <w:b/>
          <w:sz w:val="24"/>
          <w:szCs w:val="24"/>
        </w:rPr>
      </w:pPr>
      <w:r w:rsidRPr="0055588D">
        <w:rPr>
          <w:rStyle w:val="Ershangslyozs"/>
          <w:b/>
          <w:bCs/>
          <w:sz w:val="24"/>
          <w:szCs w:val="24"/>
        </w:rPr>
        <w:t xml:space="preserve">kérdés: </w:t>
      </w:r>
      <w:r w:rsidR="004A12EB" w:rsidRPr="0055588D">
        <w:rPr>
          <w:rStyle w:val="Ershangslyozs"/>
          <w:b/>
          <w:bCs/>
          <w:sz w:val="24"/>
          <w:szCs w:val="24"/>
        </w:rPr>
        <w:t>Mi lenne az Ön számára ideális nyitvatartási idő, mi az, amit változtatna a jelenlegi nyitvatartási időn?</w:t>
      </w:r>
    </w:p>
    <w:p w:rsidR="004A12EB" w:rsidRDefault="004A12EB" w:rsidP="00D275BB">
      <w:pPr>
        <w:pStyle w:val="cmsor20"/>
        <w:spacing w:before="0"/>
        <w:ind w:firstLine="567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Az elégedettséget mutatja, hogy nagyon kevés javaslat érkezett a nyitvatartási idő megváltoztatásával kapcsolatban. A 8. kérdésre adott értékelések is a megelégedettséget igazolják, és nem kívánják </w:t>
      </w:r>
      <w:r w:rsidR="009450AE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a kérdőívet kitöltők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, hogy változtassunk a megszokott időpontokon.</w:t>
      </w:r>
    </w:p>
    <w:p w:rsidR="004A12EB" w:rsidRDefault="004A12EB" w:rsidP="004A12EB">
      <w:pPr>
        <w:pStyle w:val="cmsor20"/>
        <w:spacing w:before="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Adott válaszok: </w:t>
      </w:r>
    </w:p>
    <w:p w:rsidR="004A12EB" w:rsidRDefault="004A12EB" w:rsidP="004A12EB">
      <w:pPr>
        <w:pStyle w:val="cmsor20"/>
        <w:numPr>
          <w:ilvl w:val="0"/>
          <w:numId w:val="12"/>
        </w:numPr>
        <w:spacing w:before="0"/>
        <w:ind w:left="72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10 fő - </w:t>
      </w:r>
      <w:r w:rsidRPr="00AC73B5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Nem változtatnék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.</w:t>
      </w:r>
    </w:p>
    <w:p w:rsidR="004A12EB" w:rsidRPr="00AC73B5" w:rsidRDefault="004A12EB" w:rsidP="004A12EB">
      <w:pPr>
        <w:pStyle w:val="cmsor20"/>
        <w:numPr>
          <w:ilvl w:val="0"/>
          <w:numId w:val="11"/>
        </w:numPr>
        <w:spacing w:before="0"/>
        <w:ind w:left="72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1 fő - </w:t>
      </w:r>
      <w:r w:rsidRPr="004A12EB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H-P 10-12 és 12.30-17.30</w:t>
      </w:r>
      <w:r w:rsidR="009450AE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(</w:t>
      </w:r>
      <w:r w:rsidR="009450AE" w:rsidRPr="009450AE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megj</w:t>
      </w:r>
      <w:proofErr w:type="gramStart"/>
      <w:r w:rsidR="009450AE" w:rsidRPr="009450AE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.:</w:t>
      </w:r>
      <w:proofErr w:type="gramEnd"/>
      <w:r w:rsidR="009450AE" w:rsidRPr="009450AE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 xml:space="preserve"> nyitva tartásunk szerint kedden és szerdán délelőtt nincs nyitva könyvtárunk</w:t>
      </w:r>
      <w:r w:rsidR="009450AE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)</w:t>
      </w:r>
    </w:p>
    <w:p w:rsidR="004A12EB" w:rsidRPr="009450AE" w:rsidRDefault="009450AE" w:rsidP="004A12EB">
      <w:pPr>
        <w:pStyle w:val="cmsor20"/>
        <w:numPr>
          <w:ilvl w:val="0"/>
          <w:numId w:val="11"/>
        </w:numPr>
        <w:spacing w:before="0"/>
        <w:ind w:left="720"/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1 fő - </w:t>
      </w:r>
      <w:r w:rsidR="004A12EB" w:rsidRPr="00AC73B5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A fürdő bezárása után, az esti órákban lehetne igénybe venni. </w:t>
      </w:r>
      <w:r w:rsidRPr="009450AE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(megj</w:t>
      </w:r>
      <w:proofErr w:type="gramStart"/>
      <w:r w:rsidRPr="009450AE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.:</w:t>
      </w:r>
      <w:proofErr w:type="gramEnd"/>
      <w:r w:rsidRPr="009450AE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 xml:space="preserve"> a nyári időszakban több napon is este 18.30-ig tart nyitva fiókkönyvtárunk, amely Bükfürdőn található.)</w:t>
      </w:r>
    </w:p>
    <w:p w:rsidR="004A12EB" w:rsidRDefault="009450AE" w:rsidP="004A12EB">
      <w:pPr>
        <w:pStyle w:val="cmsor20"/>
        <w:numPr>
          <w:ilvl w:val="0"/>
          <w:numId w:val="11"/>
        </w:numPr>
        <w:spacing w:before="0"/>
        <w:ind w:left="72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1 fő - </w:t>
      </w:r>
      <w:r w:rsidR="004A12EB" w:rsidRPr="00AC73B5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Meg vagyok elégedve a nyitva tartással.</w:t>
      </w:r>
    </w:p>
    <w:p w:rsidR="009450AE" w:rsidRPr="00AC73B5" w:rsidRDefault="009450AE" w:rsidP="004A12EB">
      <w:pPr>
        <w:pStyle w:val="cmsor20"/>
        <w:numPr>
          <w:ilvl w:val="0"/>
          <w:numId w:val="11"/>
        </w:numPr>
        <w:spacing w:before="0"/>
        <w:ind w:left="720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78 fő – Nem érkezett válasz, javaslat.</w:t>
      </w:r>
    </w:p>
    <w:p w:rsidR="00994A43" w:rsidRPr="0055588D" w:rsidRDefault="00994A43" w:rsidP="00994A43">
      <w:pPr>
        <w:pStyle w:val="cmsor20"/>
        <w:spacing w:before="480" w:after="160"/>
        <w:rPr>
          <w:rStyle w:val="Ershangslyozs"/>
          <w:b/>
          <w:sz w:val="24"/>
          <w:szCs w:val="24"/>
        </w:rPr>
      </w:pPr>
      <w:r>
        <w:rPr>
          <w:rStyle w:val="Ershangslyozs"/>
          <w:b/>
          <w:bCs/>
          <w:sz w:val="24"/>
          <w:szCs w:val="24"/>
        </w:rPr>
        <w:t xml:space="preserve">12-16. </w:t>
      </w:r>
      <w:r w:rsidRPr="0055588D">
        <w:rPr>
          <w:rStyle w:val="Ershangslyozs"/>
          <w:b/>
          <w:bCs/>
          <w:sz w:val="24"/>
          <w:szCs w:val="24"/>
        </w:rPr>
        <w:t xml:space="preserve">kérdés: </w:t>
      </w:r>
      <w:r w:rsidR="00F1265A">
        <w:rPr>
          <w:rStyle w:val="Ershangslyozs"/>
          <w:b/>
          <w:bCs/>
          <w:sz w:val="24"/>
          <w:szCs w:val="24"/>
        </w:rPr>
        <w:t>Személytörténeti adatok</w:t>
      </w:r>
    </w:p>
    <w:p w:rsidR="00F1265A" w:rsidRDefault="00EC48D8" w:rsidP="00EC48D8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kérdőívet 3x annyi </w:t>
      </w:r>
      <w:r w:rsidR="00F1265A">
        <w:rPr>
          <w:rFonts w:ascii="Arial" w:hAnsi="Arial" w:cs="Arial"/>
        </w:rPr>
        <w:t>nő (66 fő</w:t>
      </w:r>
      <w:r>
        <w:rPr>
          <w:rFonts w:ascii="Arial" w:hAnsi="Arial" w:cs="Arial"/>
        </w:rPr>
        <w:t xml:space="preserve"> – 73%</w:t>
      </w:r>
      <w:r w:rsidR="00F1265A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töltötte ki, mint férfi </w:t>
      </w:r>
      <w:r w:rsidR="00F1265A">
        <w:rPr>
          <w:rFonts w:ascii="Arial" w:hAnsi="Arial" w:cs="Arial"/>
        </w:rPr>
        <w:t>(25 fő</w:t>
      </w:r>
      <w:r>
        <w:rPr>
          <w:rFonts w:ascii="Arial" w:hAnsi="Arial" w:cs="Arial"/>
        </w:rPr>
        <w:t xml:space="preserve"> – 27%</w:t>
      </w:r>
      <w:r w:rsidR="00F1265A">
        <w:rPr>
          <w:rFonts w:ascii="Arial" w:hAnsi="Arial" w:cs="Arial"/>
        </w:rPr>
        <w:t xml:space="preserve">). </w:t>
      </w:r>
      <w:r w:rsidR="00D275BB">
        <w:rPr>
          <w:rFonts w:ascii="Arial" w:hAnsi="Arial" w:cs="Arial"/>
        </w:rPr>
        <w:t>Az adat nem meglepő, hiszen a</w:t>
      </w:r>
      <w:r>
        <w:rPr>
          <w:rFonts w:ascii="Arial" w:hAnsi="Arial" w:cs="Arial"/>
        </w:rPr>
        <w:t xml:space="preserve"> nők </w:t>
      </w:r>
      <w:r w:rsidR="00D275BB">
        <w:rPr>
          <w:rFonts w:ascii="Arial" w:hAnsi="Arial" w:cs="Arial"/>
        </w:rPr>
        <w:t>magasabb könyvtári</w:t>
      </w:r>
      <w:r>
        <w:rPr>
          <w:rFonts w:ascii="Arial" w:hAnsi="Arial" w:cs="Arial"/>
        </w:rPr>
        <w:t xml:space="preserve"> részvételét, beiratkozását mutatják </w:t>
      </w:r>
      <w:r w:rsidR="00F1265A">
        <w:rPr>
          <w:rFonts w:ascii="Arial" w:hAnsi="Arial" w:cs="Arial"/>
        </w:rPr>
        <w:t xml:space="preserve">az éves </w:t>
      </w:r>
      <w:r>
        <w:rPr>
          <w:rFonts w:ascii="Arial" w:hAnsi="Arial" w:cs="Arial"/>
        </w:rPr>
        <w:t>statisztikai adatok is</w:t>
      </w:r>
      <w:r w:rsidR="00F1265A">
        <w:rPr>
          <w:rFonts w:ascii="Arial" w:hAnsi="Arial" w:cs="Arial"/>
        </w:rPr>
        <w:t>. 2016</w:t>
      </w:r>
      <w:r w:rsidR="00A26C5E">
        <w:rPr>
          <w:rFonts w:ascii="Arial" w:hAnsi="Arial" w:cs="Arial"/>
        </w:rPr>
        <w:t>. november 30-án 258 fő nőt és 157 fő férfit regisztráltunk a központi könyvtárban.</w:t>
      </w:r>
      <w:r>
        <w:rPr>
          <w:rFonts w:ascii="Arial" w:hAnsi="Arial" w:cs="Arial"/>
        </w:rPr>
        <w:t xml:space="preserve"> </w:t>
      </w:r>
    </w:p>
    <w:p w:rsidR="00F1265A" w:rsidRDefault="00FB6939" w:rsidP="00904E2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31518A94" wp14:editId="203E2F14">
            <wp:simplePos x="0" y="0"/>
            <wp:positionH relativeFrom="margin">
              <wp:posOffset>951230</wp:posOffset>
            </wp:positionH>
            <wp:positionV relativeFrom="margin">
              <wp:posOffset>1901190</wp:posOffset>
            </wp:positionV>
            <wp:extent cx="3780155" cy="2303780"/>
            <wp:effectExtent l="19050" t="19050" r="10795" b="20320"/>
            <wp:wrapTopAndBottom/>
            <wp:docPr id="11" name="Kép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30378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5BB">
        <w:rPr>
          <w:rFonts w:ascii="Arial" w:hAnsi="Arial" w:cs="Arial"/>
        </w:rPr>
        <w:t>Az életkori megoszlás szerint</w:t>
      </w:r>
      <w:r w:rsidR="00A26C5E">
        <w:rPr>
          <w:rFonts w:ascii="Arial" w:hAnsi="Arial" w:cs="Arial"/>
        </w:rPr>
        <w:t xml:space="preserve"> </w:t>
      </w:r>
      <w:r w:rsidR="0078245F">
        <w:rPr>
          <w:rFonts w:ascii="Arial" w:hAnsi="Arial" w:cs="Arial"/>
        </w:rPr>
        <w:t>több életcsoport</w:t>
      </w:r>
      <w:r w:rsidR="00A26C5E">
        <w:rPr>
          <w:rFonts w:ascii="Arial" w:hAnsi="Arial" w:cs="Arial"/>
        </w:rPr>
        <w:t xml:space="preserve"> véleménye </w:t>
      </w:r>
      <w:r w:rsidR="00D275BB">
        <w:rPr>
          <w:rFonts w:ascii="Arial" w:hAnsi="Arial" w:cs="Arial"/>
        </w:rPr>
        <w:t>jelenik meg elégedettségmérésünkben</w:t>
      </w:r>
      <w:r w:rsidR="00A26C5E">
        <w:rPr>
          <w:rFonts w:ascii="Arial" w:hAnsi="Arial" w:cs="Arial"/>
        </w:rPr>
        <w:t xml:space="preserve">, ám kiemelten a 36 év feletti korosztály (81,3%) </w:t>
      </w:r>
      <w:r w:rsidR="00D275BB">
        <w:rPr>
          <w:rFonts w:ascii="Arial" w:hAnsi="Arial" w:cs="Arial"/>
        </w:rPr>
        <w:t>értékelését</w:t>
      </w:r>
      <w:r w:rsidR="00A26C5E">
        <w:rPr>
          <w:rFonts w:ascii="Arial" w:hAnsi="Arial" w:cs="Arial"/>
        </w:rPr>
        <w:t xml:space="preserve"> tükrözi</w:t>
      </w:r>
      <w:r w:rsidR="00D275BB">
        <w:rPr>
          <w:rFonts w:ascii="Arial" w:hAnsi="Arial" w:cs="Arial"/>
        </w:rPr>
        <w:t>k az összesített válaszok</w:t>
      </w:r>
      <w:r w:rsidR="00A26C5E">
        <w:rPr>
          <w:rFonts w:ascii="Arial" w:hAnsi="Arial" w:cs="Arial"/>
        </w:rPr>
        <w:t>.</w:t>
      </w:r>
      <w:r w:rsidR="00D275BB">
        <w:rPr>
          <w:rFonts w:ascii="Arial" w:hAnsi="Arial" w:cs="Arial"/>
        </w:rPr>
        <w:t xml:space="preserve"> </w:t>
      </w:r>
      <w:r w:rsidR="00A26C5E">
        <w:rPr>
          <w:rFonts w:ascii="Arial" w:hAnsi="Arial" w:cs="Arial"/>
        </w:rPr>
        <w:t xml:space="preserve">A középiskolás, </w:t>
      </w:r>
      <w:r w:rsidR="00D275BB">
        <w:rPr>
          <w:rFonts w:ascii="Arial" w:hAnsi="Arial" w:cs="Arial"/>
        </w:rPr>
        <w:t xml:space="preserve">a </w:t>
      </w:r>
      <w:r w:rsidR="00A26C5E">
        <w:rPr>
          <w:rFonts w:ascii="Arial" w:hAnsi="Arial" w:cs="Arial"/>
        </w:rPr>
        <w:t xml:space="preserve">főiskolás, </w:t>
      </w:r>
      <w:r w:rsidR="00D275BB">
        <w:rPr>
          <w:rFonts w:ascii="Arial" w:hAnsi="Arial" w:cs="Arial"/>
        </w:rPr>
        <w:t xml:space="preserve">a </w:t>
      </w:r>
      <w:r w:rsidR="00A26C5E">
        <w:rPr>
          <w:rFonts w:ascii="Arial" w:hAnsi="Arial" w:cs="Arial"/>
        </w:rPr>
        <w:t xml:space="preserve">fiatal </w:t>
      </w:r>
      <w:r w:rsidR="00E95041">
        <w:rPr>
          <w:rFonts w:ascii="Arial" w:hAnsi="Arial" w:cs="Arial"/>
        </w:rPr>
        <w:t xml:space="preserve">életkornak megfelelő könyvtárhasználók </w:t>
      </w:r>
      <w:r w:rsidR="00D275BB">
        <w:rPr>
          <w:rFonts w:ascii="Arial" w:hAnsi="Arial" w:cs="Arial"/>
        </w:rPr>
        <w:t>véleménye</w:t>
      </w:r>
      <w:r w:rsidR="00E95041">
        <w:rPr>
          <w:rFonts w:ascii="Arial" w:hAnsi="Arial" w:cs="Arial"/>
        </w:rPr>
        <w:t xml:space="preserve"> láthatóan hiányzik a kérdőívből, ami nemcsak az alábbi diagram számaiban érzékelhető, hanem az életkori saját</w:t>
      </w:r>
      <w:r w:rsidR="0078245F">
        <w:rPr>
          <w:rFonts w:ascii="Arial" w:hAnsi="Arial" w:cs="Arial"/>
        </w:rPr>
        <w:t>osságuk</w:t>
      </w:r>
      <w:r w:rsidR="00E95041">
        <w:rPr>
          <w:rFonts w:ascii="Arial" w:hAnsi="Arial" w:cs="Arial"/>
        </w:rPr>
        <w:t>hoz kapcsolható szolgáltatások értékelésében, kihasználatlanságában</w:t>
      </w:r>
      <w:r w:rsidR="00E41D7C">
        <w:rPr>
          <w:rFonts w:ascii="Arial" w:hAnsi="Arial" w:cs="Arial"/>
        </w:rPr>
        <w:t xml:space="preserve">. </w:t>
      </w:r>
      <w:r w:rsidR="00E41D7C" w:rsidRPr="00E41D7C">
        <w:rPr>
          <w:rFonts w:ascii="Arial" w:hAnsi="Arial" w:cs="Arial"/>
        </w:rPr>
        <w:t xml:space="preserve">Jellemző e korosztály elmaradása </w:t>
      </w:r>
      <w:r w:rsidR="00E95041" w:rsidRPr="00E41D7C">
        <w:rPr>
          <w:rFonts w:ascii="Arial" w:hAnsi="Arial" w:cs="Arial"/>
        </w:rPr>
        <w:t>könyvtárb</w:t>
      </w:r>
      <w:r w:rsidR="00E41D7C" w:rsidRPr="00E41D7C">
        <w:rPr>
          <w:rFonts w:ascii="Arial" w:hAnsi="Arial" w:cs="Arial"/>
        </w:rPr>
        <w:t>ól</w:t>
      </w:r>
      <w:r w:rsidR="00E95041" w:rsidRPr="00E41D7C">
        <w:rPr>
          <w:rFonts w:ascii="Arial" w:hAnsi="Arial" w:cs="Arial"/>
        </w:rPr>
        <w:t>.</w:t>
      </w:r>
      <w:bookmarkStart w:id="0" w:name="_GoBack"/>
      <w:bookmarkEnd w:id="0"/>
    </w:p>
    <w:p w:rsidR="00F1265A" w:rsidRDefault="00FB6939" w:rsidP="00B05E13">
      <w:pPr>
        <w:spacing w:after="160"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A0C78B" wp14:editId="0F13D898">
                <wp:simplePos x="0" y="0"/>
                <wp:positionH relativeFrom="column">
                  <wp:posOffset>946785</wp:posOffset>
                </wp:positionH>
                <wp:positionV relativeFrom="paragraph">
                  <wp:posOffset>2611674</wp:posOffset>
                </wp:positionV>
                <wp:extent cx="3780155" cy="63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904E22" w:rsidRDefault="00662DD4" w:rsidP="00AA7B3A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4E22">
                              <w:rPr>
                                <w:rFonts w:ascii="Arial" w:hAnsi="Arial" w:cs="Arial"/>
                                <w:i/>
                              </w:rPr>
                              <w:t>Életkori megoszlás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A0C78B" id="Szövegdoboz 16" o:spid="_x0000_s1033" type="#_x0000_t202" style="position:absolute;left:0;text-align:left;margin-left:74.55pt;margin-top:205.65pt;width:297.65pt;height: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" stroked="f">
                <v:textbox style="mso-fit-shape-to-text:t" inset="0,0,0,0">
                  <w:txbxContent>
                    <w:p w:rsidR="00662DD4" w:rsidRPr="00904E22" w:rsidRDefault="00662DD4" w:rsidP="00AA7B3A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904E22">
                        <w:rPr>
                          <w:rFonts w:ascii="Arial" w:hAnsi="Arial" w:cs="Arial"/>
                          <w:i/>
                        </w:rPr>
                        <w:t>Életkori megoszlás</w:t>
                      </w:r>
                    </w:p>
                  </w:txbxContent>
                </v:textbox>
              </v:shape>
            </w:pict>
          </mc:Fallback>
        </mc:AlternateContent>
      </w:r>
    </w:p>
    <w:p w:rsidR="00F1265A" w:rsidRDefault="0078245F" w:rsidP="00AA7B3A">
      <w:pPr>
        <w:spacing w:after="160" w:line="36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A válaszadók iskolai végzettsége szintén vegyes képet mutat. Közel 50%-uk felsőfokú végzettséggel rendelkező személy volt, a középfokú végzettségű olvasóink is magas számarányban jelentek meg a kérdőív kitöltésébe</w:t>
      </w:r>
      <w:r w:rsidR="00AA7B3A">
        <w:rPr>
          <w:rFonts w:ascii="Arial" w:hAnsi="Arial" w:cs="Arial"/>
        </w:rPr>
        <w:t>n.</w:t>
      </w:r>
      <w:r>
        <w:rPr>
          <w:rFonts w:ascii="Arial" w:hAnsi="Arial" w:cs="Arial"/>
        </w:rPr>
        <w:tab/>
      </w:r>
    </w:p>
    <w:p w:rsidR="00F1265A" w:rsidRDefault="00AA7B3A" w:rsidP="00B05E13">
      <w:p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872" behindDoc="0" locked="0" layoutInCell="1" allowOverlap="1" wp14:anchorId="25400117" wp14:editId="23768F6C">
            <wp:simplePos x="0" y="0"/>
            <wp:positionH relativeFrom="column">
              <wp:posOffset>1006475</wp:posOffset>
            </wp:positionH>
            <wp:positionV relativeFrom="paragraph">
              <wp:posOffset>8890</wp:posOffset>
            </wp:positionV>
            <wp:extent cx="3779520" cy="2303780"/>
            <wp:effectExtent l="19050" t="19050" r="11430" b="20320"/>
            <wp:wrapNone/>
            <wp:docPr id="15" name="Kép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30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68E154" wp14:editId="509904BE">
                <wp:simplePos x="0" y="0"/>
                <wp:positionH relativeFrom="column">
                  <wp:posOffset>948690</wp:posOffset>
                </wp:positionH>
                <wp:positionV relativeFrom="paragraph">
                  <wp:posOffset>2369820</wp:posOffset>
                </wp:positionV>
                <wp:extent cx="3779520" cy="63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904E22" w:rsidRDefault="00662DD4" w:rsidP="00AA7B3A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4E22">
                              <w:rPr>
                                <w:rFonts w:ascii="Arial" w:hAnsi="Arial" w:cs="Arial"/>
                                <w:i/>
                              </w:rPr>
                              <w:t>Végzettség szerinti megoszlás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68E154" id="Szövegdoboz 17" o:spid="_x0000_s1034" type="#_x0000_t202" style="position:absolute;left:0;text-align:left;margin-left:74.7pt;margin-top:186.6pt;width:297.6pt;height:.0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" stroked="f">
                <v:textbox style="mso-fit-shape-to-text:t" inset="0,0,0,0">
                  <w:txbxContent>
                    <w:p w:rsidR="00662DD4" w:rsidRPr="00904E22" w:rsidRDefault="00662DD4" w:rsidP="00AA7B3A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904E22">
                        <w:rPr>
                          <w:rFonts w:ascii="Arial" w:hAnsi="Arial" w:cs="Arial"/>
                          <w:i/>
                        </w:rPr>
                        <w:t>Végzettség szerinti megoszlás</w:t>
                      </w:r>
                    </w:p>
                  </w:txbxContent>
                </v:textbox>
              </v:shape>
            </w:pict>
          </mc:Fallback>
        </mc:AlternateContent>
      </w:r>
    </w:p>
    <w:p w:rsidR="00F1265A" w:rsidRDefault="00F1265A" w:rsidP="00B05E13">
      <w:pPr>
        <w:spacing w:after="160" w:line="360" w:lineRule="auto"/>
        <w:rPr>
          <w:rFonts w:ascii="Arial" w:hAnsi="Arial" w:cs="Arial"/>
        </w:rPr>
      </w:pPr>
    </w:p>
    <w:p w:rsidR="00F1265A" w:rsidRDefault="00F1265A" w:rsidP="00B05E13">
      <w:pPr>
        <w:spacing w:after="160" w:line="360" w:lineRule="auto"/>
        <w:rPr>
          <w:rFonts w:ascii="Arial" w:hAnsi="Arial" w:cs="Arial"/>
        </w:rPr>
      </w:pPr>
    </w:p>
    <w:p w:rsidR="00FB6939" w:rsidRDefault="00FB6939" w:rsidP="00B05E13">
      <w:pPr>
        <w:spacing w:after="160" w:line="360" w:lineRule="auto"/>
        <w:rPr>
          <w:rFonts w:ascii="Arial" w:hAnsi="Arial" w:cs="Arial"/>
        </w:rPr>
      </w:pPr>
    </w:p>
    <w:p w:rsidR="00FB6939" w:rsidRDefault="00FB6939" w:rsidP="00B05E13">
      <w:pPr>
        <w:spacing w:after="160" w:line="360" w:lineRule="auto"/>
        <w:rPr>
          <w:rFonts w:ascii="Arial" w:hAnsi="Arial" w:cs="Arial"/>
        </w:rPr>
      </w:pPr>
    </w:p>
    <w:p w:rsidR="00FB6939" w:rsidRDefault="00FB6939" w:rsidP="00B05E13">
      <w:pPr>
        <w:spacing w:after="160" w:line="360" w:lineRule="auto"/>
        <w:rPr>
          <w:rFonts w:ascii="Arial" w:hAnsi="Arial" w:cs="Arial"/>
        </w:rPr>
      </w:pPr>
    </w:p>
    <w:p w:rsidR="00FB6939" w:rsidRDefault="00FB6939" w:rsidP="00B05E13">
      <w:pPr>
        <w:spacing w:after="160" w:line="360" w:lineRule="auto"/>
        <w:rPr>
          <w:rFonts w:ascii="Arial" w:hAnsi="Arial" w:cs="Arial"/>
        </w:rPr>
      </w:pPr>
    </w:p>
    <w:p w:rsidR="00FB6939" w:rsidRDefault="00FB6939" w:rsidP="00B05E13">
      <w:pPr>
        <w:spacing w:after="160" w:line="360" w:lineRule="auto"/>
        <w:rPr>
          <w:rFonts w:ascii="Arial" w:hAnsi="Arial" w:cs="Arial"/>
        </w:rPr>
      </w:pPr>
    </w:p>
    <w:p w:rsidR="00FB6939" w:rsidRDefault="00BC78A0" w:rsidP="00AC7FF3">
      <w:pPr>
        <w:spacing w:after="160" w:line="360" w:lineRule="auto"/>
        <w:ind w:firstLine="567"/>
        <w:jc w:val="both"/>
        <w:rPr>
          <w:rFonts w:ascii="Arial" w:hAnsi="Arial" w:cs="Arial"/>
        </w:rPr>
      </w:pPr>
      <w:r w:rsidRPr="00F1265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20CAA68E" wp14:editId="196453A1">
            <wp:simplePos x="0" y="0"/>
            <wp:positionH relativeFrom="column">
              <wp:posOffset>815975</wp:posOffset>
            </wp:positionH>
            <wp:positionV relativeFrom="paragraph">
              <wp:posOffset>2019300</wp:posOffset>
            </wp:positionV>
            <wp:extent cx="3779520" cy="2303780"/>
            <wp:effectExtent l="19050" t="19050" r="11430" b="20320"/>
            <wp:wrapTopAndBottom/>
            <wp:docPr id="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303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22">
        <w:rPr>
          <w:rFonts w:ascii="Arial" w:hAnsi="Arial" w:cs="Arial"/>
        </w:rPr>
        <w:t>A kérdőívet kitöltők 59%-a (54 fő) dolgozó, míg 41%</w:t>
      </w:r>
      <w:r w:rsidR="00AC7FF3">
        <w:rPr>
          <w:rFonts w:ascii="Arial" w:hAnsi="Arial" w:cs="Arial"/>
        </w:rPr>
        <w:t>-a</w:t>
      </w:r>
      <w:r w:rsidR="00904E22">
        <w:rPr>
          <w:rFonts w:ascii="Arial" w:hAnsi="Arial" w:cs="Arial"/>
        </w:rPr>
        <w:t xml:space="preserve"> (37 fő) inaktív. </w:t>
      </w:r>
      <w:r w:rsidR="00AC7FF3">
        <w:rPr>
          <w:rFonts w:ascii="Arial" w:hAnsi="Arial" w:cs="Arial"/>
        </w:rPr>
        <w:br/>
      </w:r>
      <w:r w:rsidR="00246851">
        <w:rPr>
          <w:rFonts w:ascii="Arial" w:hAnsi="Arial" w:cs="Arial"/>
        </w:rPr>
        <w:t>A</w:t>
      </w:r>
      <w:r w:rsidR="00904E22">
        <w:rPr>
          <w:rFonts w:ascii="Arial" w:hAnsi="Arial" w:cs="Arial"/>
        </w:rPr>
        <w:t>ktív dolgozók</w:t>
      </w:r>
      <w:r w:rsidR="00AC7FF3">
        <w:rPr>
          <w:rFonts w:ascii="Arial" w:hAnsi="Arial" w:cs="Arial"/>
        </w:rPr>
        <w:t xml:space="preserve">: </w:t>
      </w:r>
      <w:r w:rsidR="00904E22">
        <w:rPr>
          <w:rFonts w:ascii="Arial" w:hAnsi="Arial" w:cs="Arial"/>
        </w:rPr>
        <w:t>42 fő teljes munkaidőben dolgozik, míg 7 fő részmunkaidős</w:t>
      </w:r>
      <w:r w:rsidR="00AC7FF3">
        <w:rPr>
          <w:rFonts w:ascii="Arial" w:hAnsi="Arial" w:cs="Arial"/>
        </w:rPr>
        <w:t xml:space="preserve">. </w:t>
      </w:r>
      <w:r w:rsidR="008B5376">
        <w:rPr>
          <w:rFonts w:ascii="Arial" w:hAnsi="Arial" w:cs="Arial"/>
        </w:rPr>
        <w:t>3</w:t>
      </w:r>
      <w:r w:rsidR="00904E22">
        <w:rPr>
          <w:rFonts w:ascii="Arial" w:hAnsi="Arial" w:cs="Arial"/>
        </w:rPr>
        <w:t xml:space="preserve"> fő </w:t>
      </w:r>
      <w:r w:rsidR="008B5376">
        <w:rPr>
          <w:rFonts w:ascii="Arial" w:hAnsi="Arial" w:cs="Arial"/>
        </w:rPr>
        <w:t>főtevékenysége mellett</w:t>
      </w:r>
      <w:r w:rsidR="00904E22">
        <w:rPr>
          <w:rFonts w:ascii="Arial" w:hAnsi="Arial" w:cs="Arial"/>
        </w:rPr>
        <w:t xml:space="preserve"> tanul, </w:t>
      </w:r>
      <w:r w:rsidR="008B5376">
        <w:rPr>
          <w:rFonts w:ascii="Arial" w:hAnsi="Arial" w:cs="Arial"/>
        </w:rPr>
        <w:t xml:space="preserve">míg 2 fő </w:t>
      </w:r>
      <w:r w:rsidR="00904E22">
        <w:rPr>
          <w:rFonts w:ascii="Arial" w:hAnsi="Arial" w:cs="Arial"/>
        </w:rPr>
        <w:t xml:space="preserve">tanulás mellett vállal munkát. </w:t>
      </w:r>
      <w:r w:rsidR="008B5376">
        <w:rPr>
          <w:rFonts w:ascii="Arial" w:hAnsi="Arial" w:cs="Arial"/>
        </w:rPr>
        <w:t xml:space="preserve">Az inaktívak közül kisebb létszámú volt az a kitöltő közönség, akik számára a tanulás a fő tevékenység. A kérdőív nem tért ki részletesen azokra a személyekre, akik se nem dolgoztak, se nem tanultak. Így nem ad választ arra, hogy pl. hány nyugdíjast, hány </w:t>
      </w:r>
      <w:proofErr w:type="spellStart"/>
      <w:r w:rsidR="008B5376">
        <w:rPr>
          <w:rFonts w:ascii="Arial" w:hAnsi="Arial" w:cs="Arial"/>
        </w:rPr>
        <w:t>GYES-en</w:t>
      </w:r>
      <w:proofErr w:type="spellEnd"/>
      <w:r w:rsidR="008B5376">
        <w:rPr>
          <w:rFonts w:ascii="Arial" w:hAnsi="Arial" w:cs="Arial"/>
        </w:rPr>
        <w:t xml:space="preserve">, </w:t>
      </w:r>
      <w:proofErr w:type="spellStart"/>
      <w:r w:rsidR="008B5376">
        <w:rPr>
          <w:rFonts w:ascii="Arial" w:hAnsi="Arial" w:cs="Arial"/>
        </w:rPr>
        <w:t>GYED-en</w:t>
      </w:r>
      <w:proofErr w:type="spellEnd"/>
      <w:r w:rsidR="008B5376">
        <w:rPr>
          <w:rFonts w:ascii="Arial" w:hAnsi="Arial" w:cs="Arial"/>
        </w:rPr>
        <w:t xml:space="preserve"> lévő kismamát, vagy éppen munkanélküli személyt gyűjt egybe ez a kategória.</w:t>
      </w:r>
      <w:r>
        <w:rPr>
          <w:rFonts w:ascii="Arial" w:hAnsi="Arial" w:cs="Arial"/>
        </w:rPr>
        <w:t xml:space="preserve"> </w:t>
      </w:r>
    </w:p>
    <w:p w:rsidR="00FB6939" w:rsidRDefault="00BC78A0" w:rsidP="00B05E13">
      <w:pPr>
        <w:spacing w:after="160"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5B9D83" wp14:editId="5EB670DF">
                <wp:simplePos x="0" y="0"/>
                <wp:positionH relativeFrom="column">
                  <wp:posOffset>812746</wp:posOffset>
                </wp:positionH>
                <wp:positionV relativeFrom="paragraph">
                  <wp:posOffset>2600960</wp:posOffset>
                </wp:positionV>
                <wp:extent cx="3779520" cy="635"/>
                <wp:effectExtent l="0" t="0" r="0" b="9525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DD4" w:rsidRPr="00904E22" w:rsidRDefault="00662DD4" w:rsidP="00AA7B3A">
                            <w:pPr>
                              <w:pStyle w:val="Kpalrs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04E22">
                              <w:rPr>
                                <w:rFonts w:ascii="Arial" w:hAnsi="Arial" w:cs="Arial"/>
                                <w:i/>
                              </w:rPr>
                              <w:t>Foglalkoztatás szerinti megoszlás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5B9D83" id="Szövegdoboz 18" o:spid="_x0000_s1035" type="#_x0000_t202" style="position:absolute;left:0;text-align:left;margin-left:64pt;margin-top:204.8pt;width:297.6pt;height: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" stroked="f">
                <v:textbox style="mso-fit-shape-to-text:t" inset="0,0,0,0">
                  <w:txbxContent>
                    <w:p w:rsidR="00662DD4" w:rsidRPr="00904E22" w:rsidRDefault="00662DD4" w:rsidP="00AA7B3A">
                      <w:pPr>
                        <w:pStyle w:val="Kpalrs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904E22">
                        <w:rPr>
                          <w:rFonts w:ascii="Arial" w:hAnsi="Arial" w:cs="Arial"/>
                          <w:i/>
                        </w:rPr>
                        <w:t>Foglalkoztatás szerinti megoszlás</w:t>
                      </w:r>
                    </w:p>
                  </w:txbxContent>
                </v:textbox>
              </v:shape>
            </w:pict>
          </mc:Fallback>
        </mc:AlternateContent>
      </w:r>
    </w:p>
    <w:p w:rsidR="00994A43" w:rsidRDefault="00994A43" w:rsidP="00994A43">
      <w:pPr>
        <w:pStyle w:val="Cmsor1"/>
      </w:pPr>
      <w:r>
        <w:t>ÖSSZEGZÉS – INTÉZKEDÉSI FELADATOK</w:t>
      </w:r>
    </w:p>
    <w:p w:rsidR="00410B15" w:rsidRPr="00F73130" w:rsidRDefault="005E2C96" w:rsidP="00F73130">
      <w:pPr>
        <w:pStyle w:val="cmsor20"/>
        <w:numPr>
          <w:ilvl w:val="1"/>
          <w:numId w:val="5"/>
        </w:numPr>
        <w:spacing w:before="0" w:after="160"/>
        <w:ind w:left="426" w:hanging="426"/>
        <w:rPr>
          <w:rStyle w:val="Ershangslyozs"/>
          <w:sz w:val="26"/>
          <w:szCs w:val="26"/>
        </w:rPr>
      </w:pPr>
      <w:r w:rsidRPr="00F73130">
        <w:rPr>
          <w:rStyle w:val="Ershangslyozs"/>
          <w:sz w:val="26"/>
          <w:szCs w:val="26"/>
        </w:rPr>
        <w:t>A kérdőív hibái</w:t>
      </w:r>
    </w:p>
    <w:p w:rsidR="00662DD4" w:rsidRDefault="00662DD4" w:rsidP="00E4769D">
      <w:pPr>
        <w:spacing w:after="16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Az elégedettségvizsgálat</w:t>
      </w:r>
      <w:r w:rsidR="00F02ACE">
        <w:rPr>
          <w:rFonts w:ascii="Arial" w:hAnsi="Arial" w:cs="Arial"/>
        </w:rPr>
        <w:t>unk</w:t>
      </w:r>
      <w:r>
        <w:rPr>
          <w:rFonts w:ascii="Arial" w:hAnsi="Arial" w:cs="Arial"/>
        </w:rPr>
        <w:t xml:space="preserve"> első tapasztalatait az adatok feldolgozása közben szereztük. Sorra bizonyosodtunk meg arról, hogy nincs „evidens”, mindenki számára érthető kérdés, illetve válasz.</w:t>
      </w:r>
      <w:r w:rsidR="00F02A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Világossá és egyértelművé kell tennünk minden vizsgált kérdéskört és pontosabb utasítások</w:t>
      </w:r>
      <w:r w:rsidR="00F02ACE">
        <w:rPr>
          <w:rFonts w:ascii="Arial" w:hAnsi="Arial" w:cs="Arial"/>
        </w:rPr>
        <w:t xml:space="preserve">at kell fogalmaznunk </w:t>
      </w:r>
      <w:r>
        <w:rPr>
          <w:rFonts w:ascii="Arial" w:hAnsi="Arial" w:cs="Arial"/>
        </w:rPr>
        <w:t xml:space="preserve">azt követően, hogy magunkban is tudatosítjuk, mire is vagyunk kíváncsiak, mire is keressük a választ. Kérdőívünk hibájának és nem a kitöltő „értő olvasás” hiányának tudjuk be azt, hogy egy-egy válaszadó – </w:t>
      </w:r>
      <w:r w:rsidR="00E4769D">
        <w:rPr>
          <w:rFonts w:ascii="Arial" w:hAnsi="Arial" w:cs="Arial"/>
        </w:rPr>
        <w:t>feltételezzük</w:t>
      </w:r>
      <w:r>
        <w:rPr>
          <w:rFonts w:ascii="Arial" w:hAnsi="Arial" w:cs="Arial"/>
        </w:rPr>
        <w:t xml:space="preserve"> – nem azon a </w:t>
      </w:r>
      <w:r w:rsidR="00E4769D">
        <w:rPr>
          <w:rFonts w:ascii="Arial" w:hAnsi="Arial" w:cs="Arial"/>
        </w:rPr>
        <w:t xml:space="preserve">szinten </w:t>
      </w:r>
      <w:r>
        <w:rPr>
          <w:rFonts w:ascii="Arial" w:hAnsi="Arial" w:cs="Arial"/>
        </w:rPr>
        <w:t>minősítette</w:t>
      </w:r>
      <w:r w:rsidR="00E4769D">
        <w:rPr>
          <w:rFonts w:ascii="Arial" w:hAnsi="Arial" w:cs="Arial"/>
        </w:rPr>
        <w:t xml:space="preserve"> könyvtárunkat és szolgáltatásainkat, amelyiken valójában gondolta. Egy kérdőíven belül egyik kérdés során pozitív értékelést adott a kitöltő és a megelégedettség tükröződött belőle, míg másik kérdéskörben abszolút az ellenkezőjét tanúsította e személy.</w:t>
      </w:r>
    </w:p>
    <w:p w:rsidR="00E4769D" w:rsidRDefault="00E4769D" w:rsidP="00A617C1">
      <w:pPr>
        <w:spacing w:after="160" w:line="36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Felfedezett néhány hiba, amely egyben követendő intézkedés is számunkra egy következő vizsgálat során:</w:t>
      </w:r>
    </w:p>
    <w:p w:rsidR="00E4769D" w:rsidRDefault="006431C6" w:rsidP="00A617C1">
      <w:pPr>
        <w:pStyle w:val="cmsor20"/>
        <w:numPr>
          <w:ilvl w:val="0"/>
          <w:numId w:val="12"/>
        </w:numPr>
        <w:spacing w:before="0"/>
        <w:ind w:left="72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A617C1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3. kérdés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– Érdemes számokkal is jelölni a minősítéseket, mert a kitöltők felületesen olvasták át a meghatározásokat. Véleményünk szerint a „Nagyon elégedetlen” és a „Nagyon elégedett” kategóriákat összetévesztették. Erre néhányan fel is hívták a figyelmünket. Tehát vagy alkalmazni kellene az osztályozást is </w:t>
      </w:r>
      <w:r w:rsid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párhuzamosan 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– pl. „Nagyon elégedetlen (1)” – vagy csak az érdemjegyeket </w:t>
      </w:r>
      <w:r w:rsid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adni 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és a kérdés</w:t>
      </w:r>
      <w:r w:rsid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után meghatározni fokozatukat vagy másképpen megfogalmazott minősítéseket kell alkalmaznunk, amelyek jobban elkülöníthetőek értelmezésük során. </w:t>
      </w:r>
    </w:p>
    <w:p w:rsidR="00A617C1" w:rsidRPr="00A617C1" w:rsidRDefault="00A617C1" w:rsidP="00662DD4">
      <w:pPr>
        <w:pStyle w:val="cmsor20"/>
        <w:numPr>
          <w:ilvl w:val="0"/>
          <w:numId w:val="12"/>
        </w:numPr>
        <w:spacing w:before="0" w:after="160"/>
        <w:ind w:left="72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A617C1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6. kérdés</w:t>
      </w:r>
      <w:r w:rsidRP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– A „Legfeljebb 3 válasz jelölhető.” meghatározást is néhányan nem tudták értelmezni, mert többet jelöltek, mint amennyit megengedtünk a kérdőívben. Pontosítanunk kell a mondatot. </w:t>
      </w:r>
    </w:p>
    <w:p w:rsidR="005E2C96" w:rsidRDefault="000D1DAA" w:rsidP="00662DD4">
      <w:pPr>
        <w:pStyle w:val="cmsor20"/>
        <w:numPr>
          <w:ilvl w:val="0"/>
          <w:numId w:val="12"/>
        </w:numPr>
        <w:spacing w:before="0" w:after="160"/>
        <w:ind w:left="72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A617C1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7. kérdés</w:t>
      </w:r>
      <w:r w:rsidRP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</w:t>
      </w:r>
      <w:r w:rsid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után érdemes lett </w:t>
      </w:r>
      <w:r w:rsidRP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volna, hogy könyvtárunk esetében is feltegyük ezeket a kérdéseket. Megvizsgá</w:t>
      </w:r>
      <w:r w:rsidR="004347A4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lhattuk volna</w:t>
      </w:r>
      <w:r w:rsidRPr="00A617C1"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>, hogy milyen szempontból ideális a mi könyvtárunk.</w:t>
      </w:r>
    </w:p>
    <w:p w:rsidR="004347A4" w:rsidRDefault="004347A4" w:rsidP="00662DD4">
      <w:pPr>
        <w:pStyle w:val="cmsor20"/>
        <w:numPr>
          <w:ilvl w:val="0"/>
          <w:numId w:val="12"/>
        </w:numPr>
        <w:spacing w:before="0" w:after="160"/>
        <w:ind w:left="72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  <w:r w:rsidRPr="004347A4">
        <w:rPr>
          <w:b w:val="0"/>
          <w:bCs w:val="0"/>
          <w:i/>
          <w:iCs w:val="0"/>
          <w:color w:val="auto"/>
          <w:sz w:val="22"/>
          <w:szCs w:val="22"/>
          <w:lang w:eastAsia="hu-HU" w:bidi="ar-SA"/>
        </w:rPr>
        <w:t>15. kérdés</w:t>
      </w:r>
      <w:r>
        <w:rPr>
          <w:b w:val="0"/>
          <w:bCs w:val="0"/>
          <w:iCs w:val="0"/>
          <w:color w:val="auto"/>
          <w:sz w:val="22"/>
          <w:szCs w:val="22"/>
          <w:lang w:eastAsia="hu-HU" w:bidi="ar-SA"/>
        </w:rPr>
        <w:t xml:space="preserve"> – a foglalkoztatásra vonatkozó meghatározásokat érdemes részletezni, pl. az inaktívakra vonatkozóan elkülöníteni a nyugdíjasokat, a munkanélkülieket, a kismamákat, hiszen külön szolgáltatásokat kezdeményezhetünk számukra.</w:t>
      </w:r>
    </w:p>
    <w:p w:rsidR="004347A4" w:rsidRDefault="004347A4" w:rsidP="004347A4">
      <w:pPr>
        <w:pStyle w:val="cmsor20"/>
        <w:spacing w:before="0" w:after="160"/>
        <w:ind w:left="720"/>
        <w:jc w:val="both"/>
        <w:rPr>
          <w:b w:val="0"/>
          <w:bCs w:val="0"/>
          <w:iCs w:val="0"/>
          <w:color w:val="auto"/>
          <w:sz w:val="22"/>
          <w:szCs w:val="22"/>
          <w:lang w:eastAsia="hu-HU" w:bidi="ar-SA"/>
        </w:rPr>
      </w:pPr>
    </w:p>
    <w:p w:rsidR="00F73130" w:rsidRPr="00F73130" w:rsidRDefault="00647C8C" w:rsidP="00F73130">
      <w:pPr>
        <w:pStyle w:val="cmsor20"/>
        <w:numPr>
          <w:ilvl w:val="1"/>
          <w:numId w:val="5"/>
        </w:numPr>
        <w:spacing w:before="0" w:after="160"/>
        <w:ind w:left="426" w:hanging="426"/>
        <w:rPr>
          <w:rStyle w:val="Ershangslyozs"/>
          <w:sz w:val="26"/>
          <w:szCs w:val="26"/>
        </w:rPr>
      </w:pPr>
      <w:r>
        <w:rPr>
          <w:rStyle w:val="Ershangslyozs"/>
          <w:sz w:val="26"/>
          <w:szCs w:val="26"/>
        </w:rPr>
        <w:t>Összegzés</w:t>
      </w:r>
    </w:p>
    <w:p w:rsidR="004347A4" w:rsidRPr="00526A6E" w:rsidRDefault="004347A4" w:rsidP="00526A6E">
      <w:pPr>
        <w:pStyle w:val="Listaszerbekezds"/>
        <w:numPr>
          <w:ilvl w:val="0"/>
          <w:numId w:val="14"/>
        </w:numPr>
        <w:spacing w:after="160" w:line="360" w:lineRule="auto"/>
        <w:jc w:val="both"/>
        <w:rPr>
          <w:rFonts w:ascii="Arial" w:hAnsi="Arial" w:cs="Arial"/>
        </w:rPr>
      </w:pPr>
      <w:r w:rsidRPr="00526A6E">
        <w:rPr>
          <w:rFonts w:ascii="Arial" w:hAnsi="Arial" w:cs="Arial"/>
        </w:rPr>
        <w:t xml:space="preserve">A 2016. évi elégedettségmérésünk rávilágított arra, hogy a 2013-ban elvégzett fejlesztések és bevezetett szolgáltatások nemcsak 2014-ben mutattak </w:t>
      </w:r>
      <w:r w:rsidR="00647C8C" w:rsidRPr="00526A6E">
        <w:rPr>
          <w:rFonts w:ascii="Arial" w:hAnsi="Arial" w:cs="Arial"/>
        </w:rPr>
        <w:t xml:space="preserve">olykor </w:t>
      </w:r>
      <w:r w:rsidRPr="00526A6E">
        <w:rPr>
          <w:rFonts w:ascii="Arial" w:hAnsi="Arial" w:cs="Arial"/>
        </w:rPr>
        <w:t>ismeretlenséget</w:t>
      </w:r>
      <w:r w:rsidR="00647C8C" w:rsidRPr="00526A6E">
        <w:rPr>
          <w:rFonts w:ascii="Arial" w:hAnsi="Arial" w:cs="Arial"/>
        </w:rPr>
        <w:t xml:space="preserve"> használóink körében</w:t>
      </w:r>
      <w:r w:rsidRPr="00526A6E">
        <w:rPr>
          <w:rFonts w:ascii="Arial" w:hAnsi="Arial" w:cs="Arial"/>
        </w:rPr>
        <w:t xml:space="preserve">, hanem 2016-ban </w:t>
      </w:r>
      <w:r w:rsidR="00647C8C" w:rsidRPr="00526A6E">
        <w:rPr>
          <w:rFonts w:ascii="Arial" w:hAnsi="Arial" w:cs="Arial"/>
        </w:rPr>
        <w:t>is hasonló tendenciát jeleztek.</w:t>
      </w:r>
      <w:r w:rsidR="00595CAB" w:rsidRPr="00526A6E">
        <w:rPr>
          <w:rFonts w:ascii="Arial" w:hAnsi="Arial" w:cs="Arial"/>
        </w:rPr>
        <w:t xml:space="preserve"> Mindkét felmérés </w:t>
      </w:r>
      <w:r w:rsidR="00647C8C" w:rsidRPr="00526A6E">
        <w:rPr>
          <w:rFonts w:ascii="Arial" w:hAnsi="Arial" w:cs="Arial"/>
        </w:rPr>
        <w:t>kitért az</w:t>
      </w:r>
      <w:r w:rsidR="00595CAB" w:rsidRPr="00526A6E">
        <w:rPr>
          <w:rFonts w:ascii="Arial" w:hAnsi="Arial" w:cs="Arial"/>
        </w:rPr>
        <w:t xml:space="preserve"> igénybe vett</w:t>
      </w:r>
      <w:r w:rsidR="00A213A9" w:rsidRPr="00526A6E">
        <w:rPr>
          <w:rFonts w:ascii="Arial" w:hAnsi="Arial" w:cs="Arial"/>
        </w:rPr>
        <w:t xml:space="preserve"> szolgáltatásokra</w:t>
      </w:r>
      <w:r w:rsidR="00647C8C" w:rsidRPr="00526A6E">
        <w:rPr>
          <w:rFonts w:ascii="Arial" w:hAnsi="Arial" w:cs="Arial"/>
        </w:rPr>
        <w:t>. A</w:t>
      </w:r>
      <w:r w:rsidR="00A213A9" w:rsidRPr="00526A6E">
        <w:rPr>
          <w:rFonts w:ascii="Arial" w:hAnsi="Arial" w:cs="Arial"/>
        </w:rPr>
        <w:t xml:space="preserve"> 2016. évi felsorolásból néhány</w:t>
      </w:r>
      <w:r w:rsidR="00D439A2">
        <w:rPr>
          <w:rFonts w:ascii="Arial" w:hAnsi="Arial" w:cs="Arial"/>
        </w:rPr>
        <w:t xml:space="preserve"> -</w:t>
      </w:r>
      <w:r w:rsidR="00A213A9" w:rsidRPr="00526A6E">
        <w:rPr>
          <w:rFonts w:ascii="Arial" w:hAnsi="Arial" w:cs="Arial"/>
        </w:rPr>
        <w:t xml:space="preserve"> </w:t>
      </w:r>
      <w:r w:rsidR="00647C8C" w:rsidRPr="00526A6E">
        <w:rPr>
          <w:rFonts w:ascii="Arial" w:hAnsi="Arial" w:cs="Arial"/>
        </w:rPr>
        <w:t>sajnálatos módon</w:t>
      </w:r>
      <w:r w:rsidR="00A213A9" w:rsidRPr="00526A6E">
        <w:rPr>
          <w:rFonts w:ascii="Arial" w:hAnsi="Arial" w:cs="Arial"/>
        </w:rPr>
        <w:t xml:space="preserve"> </w:t>
      </w:r>
      <w:r w:rsidR="00D439A2">
        <w:rPr>
          <w:rFonts w:ascii="Arial" w:hAnsi="Arial" w:cs="Arial"/>
        </w:rPr>
        <w:t xml:space="preserve">- </w:t>
      </w:r>
      <w:r w:rsidR="00A213A9" w:rsidRPr="00526A6E">
        <w:rPr>
          <w:rFonts w:ascii="Arial" w:hAnsi="Arial" w:cs="Arial"/>
        </w:rPr>
        <w:t>kim</w:t>
      </w:r>
      <w:r w:rsidR="00526A6E">
        <w:rPr>
          <w:rFonts w:ascii="Arial" w:hAnsi="Arial" w:cs="Arial"/>
        </w:rPr>
        <w:t>aradt</w:t>
      </w:r>
      <w:r w:rsidR="00A213A9" w:rsidRPr="00526A6E">
        <w:rPr>
          <w:rFonts w:ascii="Arial" w:hAnsi="Arial" w:cs="Arial"/>
        </w:rPr>
        <w:t xml:space="preserve"> </w:t>
      </w:r>
      <w:r w:rsidR="00526A6E">
        <w:rPr>
          <w:rFonts w:ascii="Arial" w:hAnsi="Arial" w:cs="Arial"/>
        </w:rPr>
        <w:t>(</w:t>
      </w:r>
      <w:r w:rsidR="00D439A2">
        <w:rPr>
          <w:rFonts w:ascii="Arial" w:hAnsi="Arial" w:cs="Arial"/>
        </w:rPr>
        <w:t xml:space="preserve">pl. </w:t>
      </w:r>
      <w:r w:rsidR="00A213A9" w:rsidRPr="00526A6E">
        <w:rPr>
          <w:rFonts w:ascii="Arial" w:hAnsi="Arial" w:cs="Arial"/>
        </w:rPr>
        <w:t>honlap</w:t>
      </w:r>
      <w:r w:rsidR="00647C8C" w:rsidRPr="00526A6E">
        <w:rPr>
          <w:rFonts w:ascii="Arial" w:hAnsi="Arial" w:cs="Arial"/>
        </w:rPr>
        <w:t>unk</w:t>
      </w:r>
      <w:r w:rsidR="00A213A9" w:rsidRPr="00526A6E">
        <w:rPr>
          <w:rFonts w:ascii="Arial" w:hAnsi="Arial" w:cs="Arial"/>
        </w:rPr>
        <w:t xml:space="preserve"> használata</w:t>
      </w:r>
      <w:r w:rsidR="00526A6E">
        <w:rPr>
          <w:rFonts w:ascii="Arial" w:hAnsi="Arial" w:cs="Arial"/>
        </w:rPr>
        <w:t>)</w:t>
      </w:r>
      <w:r w:rsidR="00A213A9" w:rsidRPr="00526A6E">
        <w:rPr>
          <w:rFonts w:ascii="Arial" w:hAnsi="Arial" w:cs="Arial"/>
        </w:rPr>
        <w:t xml:space="preserve">. A véleményalkotók között </w:t>
      </w:r>
      <w:r w:rsidR="00647C8C" w:rsidRPr="00526A6E">
        <w:rPr>
          <w:rFonts w:ascii="Arial" w:hAnsi="Arial" w:cs="Arial"/>
        </w:rPr>
        <w:t>s</w:t>
      </w:r>
      <w:r w:rsidR="00A213A9" w:rsidRPr="00526A6E">
        <w:rPr>
          <w:rFonts w:ascii="Arial" w:hAnsi="Arial" w:cs="Arial"/>
        </w:rPr>
        <w:t xml:space="preserve">em </w:t>
      </w:r>
      <w:r w:rsidR="00647C8C" w:rsidRPr="00526A6E">
        <w:rPr>
          <w:rFonts w:ascii="Arial" w:hAnsi="Arial" w:cs="Arial"/>
        </w:rPr>
        <w:t>lehet</w:t>
      </w:r>
      <w:r w:rsidR="00A213A9" w:rsidRPr="00526A6E">
        <w:rPr>
          <w:rFonts w:ascii="Arial" w:hAnsi="Arial" w:cs="Arial"/>
        </w:rPr>
        <w:t xml:space="preserve"> teljes mértékben </w:t>
      </w:r>
      <w:r w:rsidR="00647C8C" w:rsidRPr="00526A6E">
        <w:rPr>
          <w:rFonts w:ascii="Arial" w:hAnsi="Arial" w:cs="Arial"/>
        </w:rPr>
        <w:t xml:space="preserve">párhuzamot vonni. Például </w:t>
      </w:r>
      <w:r w:rsidR="00A213A9" w:rsidRPr="00526A6E">
        <w:rPr>
          <w:rFonts w:ascii="Arial" w:hAnsi="Arial" w:cs="Arial"/>
        </w:rPr>
        <w:t xml:space="preserve">2014-ben jóval több volt a válaszadó tanulók száma, mint 2016-ban. </w:t>
      </w:r>
      <w:r w:rsidR="00647C8C" w:rsidRPr="00526A6E">
        <w:rPr>
          <w:rFonts w:ascii="Arial" w:hAnsi="Arial" w:cs="Arial"/>
        </w:rPr>
        <w:t>M</w:t>
      </w:r>
      <w:r w:rsidR="00A213A9" w:rsidRPr="00526A6E">
        <w:rPr>
          <w:rFonts w:ascii="Arial" w:hAnsi="Arial" w:cs="Arial"/>
        </w:rPr>
        <w:t>égis jól látszik, hogy miképpen változott a könyvtárban az internet</w:t>
      </w:r>
      <w:r w:rsidR="00D439A2">
        <w:rPr>
          <w:rFonts w:ascii="Arial" w:hAnsi="Arial" w:cs="Arial"/>
        </w:rPr>
        <w:t>et</w:t>
      </w:r>
      <w:r w:rsidR="00A213A9" w:rsidRPr="00526A6E">
        <w:rPr>
          <w:rFonts w:ascii="Arial" w:hAnsi="Arial" w:cs="Arial"/>
        </w:rPr>
        <w:t xml:space="preserve">, </w:t>
      </w:r>
      <w:r w:rsidR="00D439A2">
        <w:rPr>
          <w:rFonts w:ascii="Arial" w:hAnsi="Arial" w:cs="Arial"/>
        </w:rPr>
        <w:t xml:space="preserve">s </w:t>
      </w:r>
      <w:r w:rsidR="00A213A9" w:rsidRPr="00526A6E">
        <w:rPr>
          <w:rFonts w:ascii="Arial" w:hAnsi="Arial" w:cs="Arial"/>
        </w:rPr>
        <w:t xml:space="preserve">a könyvtár számítógépeit használók száma. Sajnos inkább </w:t>
      </w:r>
      <w:r w:rsidR="00D439A2">
        <w:rPr>
          <w:rFonts w:ascii="Arial" w:hAnsi="Arial" w:cs="Arial"/>
        </w:rPr>
        <w:t>csökkenést</w:t>
      </w:r>
      <w:r w:rsidR="00647C8C" w:rsidRPr="00526A6E">
        <w:rPr>
          <w:rFonts w:ascii="Arial" w:hAnsi="Arial" w:cs="Arial"/>
        </w:rPr>
        <w:t xml:space="preserve"> </w:t>
      </w:r>
      <w:r w:rsidR="00A213A9" w:rsidRPr="00526A6E">
        <w:rPr>
          <w:rFonts w:ascii="Arial" w:hAnsi="Arial" w:cs="Arial"/>
        </w:rPr>
        <w:t xml:space="preserve">mutat a személyes használatban, mint emelkedést. </w:t>
      </w:r>
      <w:r w:rsidR="00647C8C" w:rsidRPr="00526A6E">
        <w:rPr>
          <w:rFonts w:ascii="Arial" w:hAnsi="Arial" w:cs="Arial"/>
        </w:rPr>
        <w:t xml:space="preserve">Továbbra is a könyvek kölcsönzése a legnépszerűbb szolgáltatásunk, </w:t>
      </w:r>
      <w:r w:rsidR="00D439A2" w:rsidRPr="00D439A2">
        <w:rPr>
          <w:rFonts w:ascii="Arial" w:hAnsi="Arial" w:cs="Arial"/>
        </w:rPr>
        <w:t>ám</w:t>
      </w:r>
      <w:r w:rsidR="00647C8C" w:rsidRPr="00526A6E">
        <w:rPr>
          <w:rFonts w:ascii="Arial" w:hAnsi="Arial" w:cs="Arial"/>
        </w:rPr>
        <w:t xml:space="preserve"> </w:t>
      </w:r>
      <w:r w:rsidR="002D4119">
        <w:rPr>
          <w:rFonts w:ascii="Arial" w:hAnsi="Arial" w:cs="Arial"/>
        </w:rPr>
        <w:t xml:space="preserve">érezhető, hogy </w:t>
      </w:r>
      <w:r w:rsidR="00647C8C" w:rsidRPr="00526A6E">
        <w:rPr>
          <w:rFonts w:ascii="Arial" w:hAnsi="Arial" w:cs="Arial"/>
        </w:rPr>
        <w:t>csökkent a DVD-k iránti érdeklődés.</w:t>
      </w:r>
    </w:p>
    <w:p w:rsidR="004347A4" w:rsidRDefault="007A2168" w:rsidP="00B05E13">
      <w:pPr>
        <w:spacing w:after="160" w:line="360" w:lineRule="auto"/>
        <w:rPr>
          <w:rFonts w:ascii="Arial" w:hAnsi="Arial" w:cs="Arial"/>
        </w:rPr>
      </w:pPr>
      <w:r w:rsidRPr="007A216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B97C121" wp14:editId="27D8BE6B">
                <wp:simplePos x="0" y="0"/>
                <wp:positionH relativeFrom="column">
                  <wp:posOffset>4554220</wp:posOffset>
                </wp:positionH>
                <wp:positionV relativeFrom="paragraph">
                  <wp:posOffset>3676650</wp:posOffset>
                </wp:positionV>
                <wp:extent cx="777240" cy="352425"/>
                <wp:effectExtent l="0" t="0" r="0" b="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168" w:rsidRPr="004B3E48" w:rsidRDefault="007A2168" w:rsidP="007A2168">
                            <w:pPr>
                              <w:rPr>
                                <w:b/>
                              </w:rPr>
                            </w:pPr>
                            <w:r w:rsidRPr="004B3E48">
                              <w:rPr>
                                <w:b/>
                              </w:rPr>
                              <w:t>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97C121" id="Szövegdoboz 2" o:spid="_x0000_s1036" type="#_x0000_t202" style="position:absolute;left:0;text-align:left;margin-left:358.6pt;margin-top:289.5pt;width:61.2pt;height:27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" filled="f" stroked="f">
                <v:textbox>
                  <w:txbxContent>
                    <w:p w:rsidR="007A2168" w:rsidRPr="004B3E48" w:rsidRDefault="007A2168" w:rsidP="007A2168">
                      <w:pPr>
                        <w:rPr>
                          <w:b/>
                        </w:rPr>
                      </w:pPr>
                      <w:r w:rsidRPr="004B3E48">
                        <w:rPr>
                          <w:b/>
                        </w:rPr>
                        <w:t>2016.</w:t>
                      </w:r>
                    </w:p>
                  </w:txbxContent>
                </v:textbox>
              </v:shape>
            </w:pict>
          </mc:Fallback>
        </mc:AlternateContent>
      </w:r>
      <w:r w:rsidRPr="007A21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36B7EB0" wp14:editId="2DE80579">
                <wp:simplePos x="0" y="0"/>
                <wp:positionH relativeFrom="column">
                  <wp:posOffset>4554220</wp:posOffset>
                </wp:positionH>
                <wp:positionV relativeFrom="paragraph">
                  <wp:posOffset>66675</wp:posOffset>
                </wp:positionV>
                <wp:extent cx="777240" cy="35242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168" w:rsidRPr="004B3E48" w:rsidRDefault="007A2168">
                            <w:pPr>
                              <w:rPr>
                                <w:b/>
                              </w:rPr>
                            </w:pPr>
                            <w:r w:rsidRPr="004B3E48">
                              <w:rPr>
                                <w:b/>
                              </w:rPr>
                              <w:t>2014.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6B7EB0" id="_x0000_s1037" type="#_x0000_t202" style="position:absolute;left:0;text-align:left;margin-left:358.6pt;margin-top:5.25pt;width:61.2pt;height:27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" filled="f" stroked="f">
                <v:textbox>
                  <w:txbxContent>
                    <w:p w:rsidR="007A2168" w:rsidRPr="004B3E48" w:rsidRDefault="007A2168">
                      <w:pPr>
                        <w:rPr>
                          <w:b/>
                        </w:rPr>
                      </w:pPr>
                      <w:r w:rsidRPr="004B3E48">
                        <w:rPr>
                          <w:b/>
                        </w:rPr>
                        <w:t>2014.</w:t>
                      </w:r>
                    </w:p>
                  </w:txbxContent>
                </v:textbox>
              </v:shape>
            </w:pict>
          </mc:Fallback>
        </mc:AlternateContent>
      </w:r>
      <w:r w:rsidR="00AE6A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926BD23" wp14:editId="1E32BAD0">
                <wp:simplePos x="0" y="0"/>
                <wp:positionH relativeFrom="column">
                  <wp:posOffset>227979</wp:posOffset>
                </wp:positionH>
                <wp:positionV relativeFrom="paragraph">
                  <wp:posOffset>1466945</wp:posOffset>
                </wp:positionV>
                <wp:extent cx="2363591" cy="913643"/>
                <wp:effectExtent l="0" t="0" r="17780" b="2032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591" cy="91364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85C777" id="Ellipszis 33" o:spid="_x0000_s1026" style="position:absolute;margin-left:17.95pt;margin-top:115.5pt;width:186.1pt;height:71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" filled="f" strokecolor="#243f60 [1604]" strokeweight="2pt"/>
            </w:pict>
          </mc:Fallback>
        </mc:AlternateContent>
      </w:r>
      <w:r w:rsidR="00AE6A25">
        <w:rPr>
          <w:rFonts w:ascii="Arial" w:hAnsi="Arial" w:cs="Arial"/>
          <w:noProof/>
        </w:rPr>
        <w:drawing>
          <wp:inline distT="0" distB="0" distL="0" distR="0" wp14:anchorId="1B3581E6" wp14:editId="6EC52134">
            <wp:extent cx="5204680" cy="351168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80" cy="351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6A25">
        <w:rPr>
          <w:rFonts w:ascii="Arial" w:hAnsi="Arial" w:cs="Arial"/>
          <w:noProof/>
        </w:rPr>
        <w:drawing>
          <wp:anchor distT="0" distB="0" distL="114300" distR="114300" simplePos="0" relativeHeight="251690496" behindDoc="0" locked="0" layoutInCell="1" allowOverlap="1" wp14:anchorId="0D3AC1BA" wp14:editId="2226AA34">
            <wp:simplePos x="0" y="0"/>
            <wp:positionH relativeFrom="column">
              <wp:posOffset>227979</wp:posOffset>
            </wp:positionH>
            <wp:positionV relativeFrom="paragraph">
              <wp:posOffset>3607030</wp:posOffset>
            </wp:positionV>
            <wp:extent cx="5204297" cy="4367719"/>
            <wp:effectExtent l="0" t="0" r="0" b="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72" cy="436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7A4" w:rsidRDefault="004347A4" w:rsidP="00B05E13">
      <w:pPr>
        <w:spacing w:after="160" w:line="360" w:lineRule="auto"/>
        <w:rPr>
          <w:rFonts w:ascii="Arial" w:hAnsi="Arial" w:cs="Arial"/>
        </w:rPr>
      </w:pPr>
    </w:p>
    <w:p w:rsidR="004347A4" w:rsidRDefault="004347A4" w:rsidP="00B05E13">
      <w:pPr>
        <w:spacing w:after="160" w:line="360" w:lineRule="auto"/>
        <w:rPr>
          <w:rFonts w:ascii="Arial" w:hAnsi="Arial" w:cs="Arial"/>
        </w:rPr>
      </w:pPr>
    </w:p>
    <w:p w:rsidR="004347A4" w:rsidRDefault="004347A4" w:rsidP="00B05E13">
      <w:pPr>
        <w:spacing w:after="160" w:line="360" w:lineRule="auto"/>
        <w:rPr>
          <w:rFonts w:ascii="Arial" w:hAnsi="Arial" w:cs="Arial"/>
        </w:rPr>
      </w:pPr>
    </w:p>
    <w:p w:rsidR="004347A4" w:rsidRDefault="004347A4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FD77DA2" wp14:editId="28FB71B7">
                <wp:simplePos x="0" y="0"/>
                <wp:positionH relativeFrom="column">
                  <wp:posOffset>325255</wp:posOffset>
                </wp:positionH>
                <wp:positionV relativeFrom="paragraph">
                  <wp:posOffset>138241</wp:posOffset>
                </wp:positionV>
                <wp:extent cx="2266315" cy="807396"/>
                <wp:effectExtent l="0" t="0" r="19685" b="12065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8073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3F6E1A" id="Ellipszis 34" o:spid="_x0000_s1026" style="position:absolute;margin-left:25.6pt;margin-top:10.9pt;width:178.45pt;height:63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" filled="f" strokecolor="#243f60 [1604]" strokeweight="2pt"/>
            </w:pict>
          </mc:Fallback>
        </mc:AlternateContent>
      </w: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7A8B920" wp14:editId="0ED2C7CF">
                <wp:simplePos x="0" y="0"/>
                <wp:positionH relativeFrom="column">
                  <wp:posOffset>519807</wp:posOffset>
                </wp:positionH>
                <wp:positionV relativeFrom="paragraph">
                  <wp:posOffset>297585</wp:posOffset>
                </wp:positionV>
                <wp:extent cx="1916133" cy="311285"/>
                <wp:effectExtent l="0" t="0" r="27305" b="12700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133" cy="3112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FE4E970" id="Ellipszis 35" o:spid="_x0000_s1026" style="position:absolute;margin-left:40.95pt;margin-top:23.45pt;width:150.9pt;height:2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" filled="f" strokecolor="#243f60 [1604]" strokeweight="2pt"/>
            </w:pict>
          </mc:Fallback>
        </mc:AlternateContent>
      </w: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AE6A25" w:rsidRDefault="00AE6A25" w:rsidP="00B05E13">
      <w:pPr>
        <w:spacing w:after="160" w:line="360" w:lineRule="auto"/>
        <w:rPr>
          <w:rFonts w:ascii="Arial" w:hAnsi="Arial" w:cs="Arial"/>
        </w:rPr>
      </w:pPr>
    </w:p>
    <w:p w:rsidR="006D7F3D" w:rsidRPr="006D7F3D" w:rsidRDefault="006D7F3D" w:rsidP="006D7F3D">
      <w:pPr>
        <w:pStyle w:val="Listaszerbekezds"/>
        <w:numPr>
          <w:ilvl w:val="0"/>
          <w:numId w:val="14"/>
        </w:numPr>
        <w:spacing w:after="16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könyvtárosok megítélésében változás történt. Bár olvasóink többsége elégedettségének adott hangot, de az ügyintézésünk gyorsaságát gyengébbnek értékelték 2016-ban.</w:t>
      </w:r>
    </w:p>
    <w:p w:rsidR="00AD7B44" w:rsidRDefault="006D7F3D" w:rsidP="00BB5564">
      <w:pPr>
        <w:spacing w:after="160" w:line="360" w:lineRule="auto"/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952" behindDoc="0" locked="0" layoutInCell="1" allowOverlap="1" wp14:anchorId="69CD23F3" wp14:editId="7DE90933">
            <wp:simplePos x="0" y="0"/>
            <wp:positionH relativeFrom="column">
              <wp:posOffset>2804795</wp:posOffset>
            </wp:positionH>
            <wp:positionV relativeFrom="paragraph">
              <wp:posOffset>23495</wp:posOffset>
            </wp:positionV>
            <wp:extent cx="2300605" cy="1981200"/>
            <wp:effectExtent l="19050" t="19050" r="23495" b="1905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0976" behindDoc="0" locked="0" layoutInCell="1" allowOverlap="1" wp14:anchorId="0B85BB13" wp14:editId="246678C2">
            <wp:simplePos x="0" y="0"/>
            <wp:positionH relativeFrom="column">
              <wp:posOffset>490220</wp:posOffset>
            </wp:positionH>
            <wp:positionV relativeFrom="paragraph">
              <wp:posOffset>23495</wp:posOffset>
            </wp:positionV>
            <wp:extent cx="2318049" cy="1980000"/>
            <wp:effectExtent l="19050" t="19050" r="25400" b="2032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49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0736" behindDoc="0" locked="0" layoutInCell="1" allowOverlap="1" wp14:anchorId="0A336E71" wp14:editId="72208EDC">
            <wp:simplePos x="0" y="0"/>
            <wp:positionH relativeFrom="column">
              <wp:posOffset>1301115</wp:posOffset>
            </wp:positionH>
            <wp:positionV relativeFrom="paragraph">
              <wp:posOffset>2004695</wp:posOffset>
            </wp:positionV>
            <wp:extent cx="3237865" cy="1543050"/>
            <wp:effectExtent l="19050" t="19050" r="19685" b="1905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3"/>
                    <a:stretch/>
                  </pic:blipFill>
                  <pic:spPr bwMode="auto">
                    <a:xfrm>
                      <a:off x="0" y="0"/>
                      <a:ext cx="3237865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04" w:rsidRPr="007A21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6157565" wp14:editId="60459E0C">
                <wp:simplePos x="0" y="0"/>
                <wp:positionH relativeFrom="column">
                  <wp:posOffset>4982845</wp:posOffset>
                </wp:positionH>
                <wp:positionV relativeFrom="paragraph">
                  <wp:posOffset>0</wp:posOffset>
                </wp:positionV>
                <wp:extent cx="777240" cy="352425"/>
                <wp:effectExtent l="0" t="0" r="0" b="0"/>
                <wp:wrapNone/>
                <wp:docPr id="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A45" w:rsidRPr="004B3E48" w:rsidRDefault="00D94A45" w:rsidP="00D94A45">
                            <w:pPr>
                              <w:rPr>
                                <w:b/>
                              </w:rPr>
                            </w:pPr>
                            <w:r w:rsidRPr="004B3E48">
                              <w:rPr>
                                <w:b/>
                              </w:rPr>
                              <w:t>2014.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157565" id="_x0000_s1038" type="#_x0000_t202" style="position:absolute;left:0;text-align:left;margin-left:392.35pt;margin-top:0;width:61.2pt;height:27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" filled="f" stroked="f">
                <v:textbox>
                  <w:txbxContent>
                    <w:p w:rsidR="00D94A45" w:rsidRPr="004B3E48" w:rsidRDefault="00D94A45" w:rsidP="00D94A45">
                      <w:pPr>
                        <w:rPr>
                          <w:b/>
                        </w:rPr>
                      </w:pPr>
                      <w:r w:rsidRPr="004B3E48">
                        <w:rPr>
                          <w:b/>
                        </w:rPr>
                        <w:t>2014.</w:t>
                      </w:r>
                    </w:p>
                  </w:txbxContent>
                </v:textbox>
              </v:shape>
            </w:pict>
          </mc:Fallback>
        </mc:AlternateContent>
      </w:r>
    </w:p>
    <w:p w:rsidR="00BB5564" w:rsidRDefault="00BB5564" w:rsidP="00BB5564">
      <w:pPr>
        <w:spacing w:after="160" w:line="360" w:lineRule="auto"/>
        <w:ind w:firstLine="0"/>
        <w:jc w:val="center"/>
        <w:rPr>
          <w:rFonts w:ascii="Arial" w:hAnsi="Arial" w:cs="Arial"/>
        </w:rPr>
      </w:pPr>
    </w:p>
    <w:p w:rsidR="007A2168" w:rsidRDefault="007A2168" w:rsidP="00BB5564">
      <w:pPr>
        <w:spacing w:after="160" w:line="360" w:lineRule="auto"/>
        <w:ind w:firstLine="0"/>
        <w:jc w:val="center"/>
        <w:rPr>
          <w:noProof/>
        </w:rPr>
      </w:pPr>
    </w:p>
    <w:p w:rsidR="00BB5564" w:rsidRDefault="00BB5564" w:rsidP="00BB5564">
      <w:pPr>
        <w:spacing w:after="160" w:line="360" w:lineRule="auto"/>
        <w:ind w:firstLine="0"/>
        <w:jc w:val="center"/>
        <w:rPr>
          <w:noProof/>
        </w:rPr>
      </w:pPr>
    </w:p>
    <w:p w:rsidR="00BB5564" w:rsidRDefault="00BB5564" w:rsidP="00BB5564">
      <w:pPr>
        <w:spacing w:after="160" w:line="360" w:lineRule="auto"/>
        <w:ind w:firstLine="0"/>
        <w:jc w:val="center"/>
        <w:rPr>
          <w:noProof/>
        </w:rPr>
      </w:pPr>
    </w:p>
    <w:p w:rsidR="006D7F3D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6D7F3D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6D7F3D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6D7F3D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6D7F3D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6D7F3D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AD7B44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7904" behindDoc="0" locked="0" layoutInCell="1" allowOverlap="1" wp14:anchorId="448A9BEA" wp14:editId="148C2ACA">
            <wp:simplePos x="0" y="0"/>
            <wp:positionH relativeFrom="column">
              <wp:posOffset>2890520</wp:posOffset>
            </wp:positionH>
            <wp:positionV relativeFrom="paragraph">
              <wp:posOffset>97155</wp:posOffset>
            </wp:positionV>
            <wp:extent cx="3070225" cy="1817370"/>
            <wp:effectExtent l="19050" t="19050" r="15875" b="1143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5536" b="5536"/>
                    <a:stretch/>
                  </pic:blipFill>
                  <pic:spPr bwMode="auto">
                    <a:xfrm>
                      <a:off x="0" y="0"/>
                      <a:ext cx="3070225" cy="181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6880" behindDoc="0" locked="0" layoutInCell="1" allowOverlap="1" wp14:anchorId="150AE87C" wp14:editId="5E858D4D">
            <wp:simplePos x="0" y="0"/>
            <wp:positionH relativeFrom="column">
              <wp:posOffset>-281305</wp:posOffset>
            </wp:positionH>
            <wp:positionV relativeFrom="paragraph">
              <wp:posOffset>99060</wp:posOffset>
            </wp:positionV>
            <wp:extent cx="3172460" cy="1819275"/>
            <wp:effectExtent l="19050" t="19050" r="27940" b="28575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7612" b="5537"/>
                    <a:stretch/>
                  </pic:blipFill>
                  <pic:spPr bwMode="auto">
                    <a:xfrm>
                      <a:off x="0" y="0"/>
                      <a:ext cx="3172460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1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96AC0D5" wp14:editId="0F749E19">
                <wp:simplePos x="0" y="0"/>
                <wp:positionH relativeFrom="column">
                  <wp:posOffset>5760085</wp:posOffset>
                </wp:positionH>
                <wp:positionV relativeFrom="paragraph">
                  <wp:posOffset>31115</wp:posOffset>
                </wp:positionV>
                <wp:extent cx="777240" cy="352425"/>
                <wp:effectExtent l="0" t="0" r="0" b="0"/>
                <wp:wrapNone/>
                <wp:docPr id="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A45" w:rsidRPr="004B3E48" w:rsidRDefault="00D94A45" w:rsidP="00D94A45">
                            <w:pPr>
                              <w:rPr>
                                <w:b/>
                              </w:rPr>
                            </w:pPr>
                            <w:r w:rsidRPr="004B3E48">
                              <w:rPr>
                                <w:b/>
                              </w:rPr>
                              <w:t>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6AC0D5" id="_x0000_s1039" type="#_x0000_t202" style="position:absolute;margin-left:453.55pt;margin-top:2.45pt;width:61.2pt;height:27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" filled="f" stroked="f">
                <v:textbox>
                  <w:txbxContent>
                    <w:p w:rsidR="00D94A45" w:rsidRPr="004B3E48" w:rsidRDefault="00D94A45" w:rsidP="00D94A45">
                      <w:pPr>
                        <w:rPr>
                          <w:b/>
                        </w:rPr>
                      </w:pPr>
                      <w:r w:rsidRPr="004B3E48">
                        <w:rPr>
                          <w:b/>
                        </w:rPr>
                        <w:t>2016.</w:t>
                      </w:r>
                    </w:p>
                  </w:txbxContent>
                </v:textbox>
              </v:shape>
            </w:pict>
          </mc:Fallback>
        </mc:AlternateContent>
      </w:r>
    </w:p>
    <w:p w:rsidR="002E7345" w:rsidRDefault="002E7345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2E7345" w:rsidRDefault="002E7345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2E7345" w:rsidRDefault="002E7345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2E7345" w:rsidRDefault="002E7345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2E7345" w:rsidRDefault="006D7F3D" w:rsidP="00B35939">
      <w:pPr>
        <w:spacing w:after="160"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3024" behindDoc="0" locked="0" layoutInCell="1" allowOverlap="1" wp14:anchorId="03DD8780" wp14:editId="64A3F225">
            <wp:simplePos x="0" y="0"/>
            <wp:positionH relativeFrom="column">
              <wp:posOffset>1299845</wp:posOffset>
            </wp:positionH>
            <wp:positionV relativeFrom="paragraph">
              <wp:posOffset>203200</wp:posOffset>
            </wp:positionV>
            <wp:extent cx="3238500" cy="1685925"/>
            <wp:effectExtent l="19050" t="19050" r="19050" b="28575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8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04">
        <w:rPr>
          <w:rFonts w:ascii="Arial" w:hAnsi="Arial" w:cs="Arial"/>
          <w:noProof/>
        </w:rPr>
        <w:drawing>
          <wp:anchor distT="0" distB="0" distL="114300" distR="114300" simplePos="0" relativeHeight="251708928" behindDoc="0" locked="0" layoutInCell="1" allowOverlap="1" wp14:anchorId="7BCF1AB2" wp14:editId="534016C6">
            <wp:simplePos x="0" y="0"/>
            <wp:positionH relativeFrom="column">
              <wp:posOffset>1452245</wp:posOffset>
            </wp:positionH>
            <wp:positionV relativeFrom="paragraph">
              <wp:posOffset>203761</wp:posOffset>
            </wp:positionV>
            <wp:extent cx="3009900" cy="1637739"/>
            <wp:effectExtent l="19050" t="19050" r="19050" b="19685"/>
            <wp:wrapNone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37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345" w:rsidRDefault="002E7345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AF2E04" w:rsidRDefault="00AF2E04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AF2E04" w:rsidRDefault="00AF2E04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AF2E04" w:rsidRDefault="00AF2E04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AF2E04" w:rsidRDefault="00AF2E04" w:rsidP="00B35939">
      <w:pPr>
        <w:spacing w:after="160" w:line="360" w:lineRule="auto"/>
        <w:ind w:firstLine="0"/>
        <w:rPr>
          <w:rFonts w:ascii="Arial" w:hAnsi="Arial" w:cs="Arial"/>
        </w:rPr>
      </w:pPr>
    </w:p>
    <w:p w:rsidR="004347A4" w:rsidRPr="006D7F3D" w:rsidRDefault="00647C8C" w:rsidP="006D7F3D">
      <w:pPr>
        <w:pStyle w:val="cmsor20"/>
        <w:numPr>
          <w:ilvl w:val="1"/>
          <w:numId w:val="5"/>
        </w:numPr>
        <w:spacing w:before="0" w:after="160"/>
        <w:ind w:left="426" w:hanging="426"/>
        <w:rPr>
          <w:rStyle w:val="Ershangslyozs"/>
          <w:sz w:val="26"/>
          <w:szCs w:val="26"/>
        </w:rPr>
      </w:pPr>
      <w:r w:rsidRPr="006D7F3D">
        <w:rPr>
          <w:rStyle w:val="Ershangslyozs"/>
          <w:sz w:val="26"/>
          <w:szCs w:val="26"/>
        </w:rPr>
        <w:lastRenderedPageBreak/>
        <w:t>Intézkedés</w:t>
      </w:r>
    </w:p>
    <w:p w:rsidR="00647C8C" w:rsidRDefault="00736A0D" w:rsidP="00736A0D">
      <w:pPr>
        <w:pStyle w:val="Listaszerbekezds"/>
        <w:numPr>
          <w:ilvl w:val="0"/>
          <w:numId w:val="15"/>
        </w:numPr>
        <w:spacing w:after="160"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A következő olvasói elégedettségmérés időpontja 2018 ősze. Az előző vizsgálatok tapasztalatai, a 2016. évi kérdőív hibái arra figyelmeztetnek bennünket, hogy nagyobb körültekintéssel kell átgondolnunk elvárásainkat</w:t>
      </w:r>
      <w:r w:rsidR="00190023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felméréssel </w:t>
      </w:r>
      <w:r w:rsidR="009D53D4">
        <w:rPr>
          <w:rFonts w:ascii="Arial" w:hAnsi="Arial" w:cs="Arial"/>
        </w:rPr>
        <w:t xml:space="preserve">kapcsolatban, majd </w:t>
      </w:r>
      <w:r>
        <w:rPr>
          <w:rFonts w:ascii="Arial" w:hAnsi="Arial" w:cs="Arial"/>
        </w:rPr>
        <w:t>megfogalmazni kérdéseinket. Figyelnünk kell arra is, hogy egységes kérdésrendszert hozzunk létre, amivel az elvégzett elégedettségmérések alkalmasak lesznek az összehasonlításra.</w:t>
      </w:r>
    </w:p>
    <w:p w:rsidR="00736A0D" w:rsidRDefault="00736A0D" w:rsidP="00736A0D">
      <w:pPr>
        <w:pStyle w:val="Listaszerbekezds"/>
        <w:spacing w:after="160" w:line="360" w:lineRule="auto"/>
        <w:ind w:left="426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Felelős: </w:t>
      </w:r>
      <w:proofErr w:type="spellStart"/>
      <w:r>
        <w:rPr>
          <w:rFonts w:ascii="Arial" w:hAnsi="Arial" w:cs="Arial"/>
        </w:rPr>
        <w:t>Haizler</w:t>
      </w:r>
      <w:proofErr w:type="spellEnd"/>
      <w:r>
        <w:rPr>
          <w:rFonts w:ascii="Arial" w:hAnsi="Arial" w:cs="Arial"/>
        </w:rPr>
        <w:t xml:space="preserve"> Lászlóné</w:t>
      </w:r>
    </w:p>
    <w:p w:rsidR="00736A0D" w:rsidRDefault="00736A0D" w:rsidP="00736A0D">
      <w:pPr>
        <w:pStyle w:val="Listaszerbekezds"/>
        <w:spacing w:after="160" w:line="360" w:lineRule="auto"/>
        <w:ind w:left="426" w:firstLine="0"/>
        <w:jc w:val="both"/>
        <w:rPr>
          <w:rFonts w:ascii="Arial" w:hAnsi="Arial" w:cs="Arial"/>
        </w:rPr>
      </w:pPr>
    </w:p>
    <w:p w:rsidR="00736A0D" w:rsidRDefault="00736A0D" w:rsidP="00736A0D">
      <w:pPr>
        <w:pStyle w:val="Listaszerbekezds"/>
        <w:numPr>
          <w:ilvl w:val="0"/>
          <w:numId w:val="15"/>
        </w:numPr>
        <w:spacing w:after="160"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Könyvtárunk online </w:t>
      </w:r>
      <w:r w:rsidR="00EC632B">
        <w:rPr>
          <w:rFonts w:ascii="Arial" w:hAnsi="Arial" w:cs="Arial"/>
        </w:rPr>
        <w:t>információs eszközeinek meglétét</w:t>
      </w:r>
      <w:r>
        <w:rPr>
          <w:rFonts w:ascii="Arial" w:hAnsi="Arial" w:cs="Arial"/>
        </w:rPr>
        <w:t xml:space="preserve"> (honlapunk, közösségi oldalunk)</w:t>
      </w:r>
      <w:r w:rsidR="00EC632B">
        <w:rPr>
          <w:rFonts w:ascii="Arial" w:hAnsi="Arial" w:cs="Arial"/>
        </w:rPr>
        <w:t>, katalógusunk használatát tudatosítanunk kell használóinkban. A beiratkozás során kiemelt</w:t>
      </w:r>
      <w:r w:rsidR="009D53D4">
        <w:rPr>
          <w:rFonts w:ascii="Arial" w:hAnsi="Arial" w:cs="Arial"/>
        </w:rPr>
        <w:t xml:space="preserve"> figyelmet kell fordítanunk</w:t>
      </w:r>
      <w:r w:rsidR="00EC632B">
        <w:rPr>
          <w:rFonts w:ascii="Arial" w:hAnsi="Arial" w:cs="Arial"/>
        </w:rPr>
        <w:t xml:space="preserve"> tájékoztat</w:t>
      </w:r>
      <w:r w:rsidR="009D53D4">
        <w:rPr>
          <w:rFonts w:ascii="Arial" w:hAnsi="Arial" w:cs="Arial"/>
        </w:rPr>
        <w:t>atás közben</w:t>
      </w:r>
      <w:r w:rsidR="00EC632B">
        <w:rPr>
          <w:rFonts w:ascii="Arial" w:hAnsi="Arial" w:cs="Arial"/>
        </w:rPr>
        <w:t xml:space="preserve"> mindezekről. </w:t>
      </w:r>
      <w:r w:rsidR="009D53D4">
        <w:rPr>
          <w:rFonts w:ascii="Arial" w:hAnsi="Arial" w:cs="Arial"/>
        </w:rPr>
        <w:t>2018 tavaszára el kell készítenünk egy új olvasói információs kiadványt (leporelló) az online tájékoztató és kereső rendszereinkről.</w:t>
      </w:r>
    </w:p>
    <w:p w:rsidR="00EC632B" w:rsidRDefault="00EC632B" w:rsidP="00EC632B">
      <w:pPr>
        <w:pStyle w:val="Listaszerbekezds"/>
        <w:spacing w:after="160" w:line="360" w:lineRule="auto"/>
        <w:ind w:left="426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Felelős: </w:t>
      </w:r>
      <w:proofErr w:type="spellStart"/>
      <w:r w:rsidR="009D53D4">
        <w:rPr>
          <w:rFonts w:ascii="Arial" w:hAnsi="Arial" w:cs="Arial"/>
        </w:rPr>
        <w:t>Haizler</w:t>
      </w:r>
      <w:proofErr w:type="spellEnd"/>
      <w:r w:rsidR="009D53D4">
        <w:rPr>
          <w:rFonts w:ascii="Arial" w:hAnsi="Arial" w:cs="Arial"/>
        </w:rPr>
        <w:t xml:space="preserve"> Lászlóné és </w:t>
      </w:r>
      <w:r>
        <w:rPr>
          <w:rFonts w:ascii="Arial" w:hAnsi="Arial" w:cs="Arial"/>
        </w:rPr>
        <w:t>valamennyi könyvtári munkatárs</w:t>
      </w:r>
    </w:p>
    <w:p w:rsidR="00EC632B" w:rsidRDefault="00EC632B" w:rsidP="00EC632B">
      <w:pPr>
        <w:pStyle w:val="Listaszerbekezds"/>
        <w:spacing w:after="160" w:line="360" w:lineRule="auto"/>
        <w:ind w:left="426" w:firstLine="0"/>
        <w:jc w:val="both"/>
        <w:rPr>
          <w:rFonts w:ascii="Arial" w:hAnsi="Arial" w:cs="Arial"/>
        </w:rPr>
      </w:pPr>
    </w:p>
    <w:p w:rsidR="00EC632B" w:rsidRDefault="00EC632B" w:rsidP="00736A0D">
      <w:pPr>
        <w:pStyle w:val="Listaszerbekezds"/>
        <w:numPr>
          <w:ilvl w:val="0"/>
          <w:numId w:val="15"/>
        </w:numPr>
        <w:spacing w:after="160"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könyvtár látogatottságának növelése érdekében szükségesnek érezzük </w:t>
      </w:r>
      <w:r w:rsidR="009D53D4">
        <w:rPr>
          <w:rFonts w:ascii="Arial" w:hAnsi="Arial" w:cs="Arial"/>
        </w:rPr>
        <w:t xml:space="preserve">egy </w:t>
      </w:r>
      <w:r>
        <w:rPr>
          <w:rFonts w:ascii="Arial" w:hAnsi="Arial" w:cs="Arial"/>
        </w:rPr>
        <w:t xml:space="preserve">felmérés </w:t>
      </w:r>
      <w:r w:rsidR="009D53D4">
        <w:rPr>
          <w:rFonts w:ascii="Arial" w:hAnsi="Arial" w:cs="Arial"/>
        </w:rPr>
        <w:t>el</w:t>
      </w:r>
      <w:r>
        <w:rPr>
          <w:rFonts w:ascii="Arial" w:hAnsi="Arial" w:cs="Arial"/>
        </w:rPr>
        <w:t xml:space="preserve">végzését néhány kiemelt célcsoport esetében. </w:t>
      </w:r>
      <w:r w:rsidR="009D53D4">
        <w:rPr>
          <w:rFonts w:ascii="Arial" w:hAnsi="Arial" w:cs="Arial"/>
        </w:rPr>
        <w:t>Célunk, hogy látens használói közönségünk tagjait bevonzzuk intézményünkbe.</w:t>
      </w:r>
    </w:p>
    <w:p w:rsidR="00EC632B" w:rsidRDefault="00F73130" w:rsidP="00F73130">
      <w:pPr>
        <w:pStyle w:val="Listaszerbekezds"/>
        <w:numPr>
          <w:ilvl w:val="0"/>
          <w:numId w:val="16"/>
        </w:numPr>
        <w:spacing w:after="160" w:line="360" w:lineRule="auto"/>
        <w:ind w:firstLine="0"/>
        <w:rPr>
          <w:rFonts w:ascii="Arial" w:hAnsi="Arial" w:cs="Arial"/>
        </w:rPr>
      </w:pPr>
      <w:r w:rsidRPr="00EC632B">
        <w:rPr>
          <w:rFonts w:ascii="Arial" w:hAnsi="Arial" w:cs="Arial"/>
        </w:rPr>
        <w:t>14-18 év közötti korosztály</w:t>
      </w:r>
    </w:p>
    <w:p w:rsidR="009D53D4" w:rsidRDefault="00F73130" w:rsidP="00B05E13">
      <w:pPr>
        <w:pStyle w:val="Listaszerbekezds"/>
        <w:numPr>
          <w:ilvl w:val="0"/>
          <w:numId w:val="16"/>
        </w:numPr>
        <w:spacing w:after="160" w:line="360" w:lineRule="auto"/>
        <w:ind w:firstLine="0"/>
        <w:rPr>
          <w:rFonts w:ascii="Arial" w:hAnsi="Arial" w:cs="Arial"/>
        </w:rPr>
      </w:pPr>
      <w:r w:rsidRPr="009D53D4">
        <w:rPr>
          <w:rFonts w:ascii="Arial" w:hAnsi="Arial" w:cs="Arial"/>
        </w:rPr>
        <w:t>kismamák</w:t>
      </w:r>
    </w:p>
    <w:p w:rsidR="009D53D4" w:rsidRDefault="009D53D4" w:rsidP="009D53D4">
      <w:pPr>
        <w:pStyle w:val="Listaszerbekezds"/>
        <w:numPr>
          <w:ilvl w:val="0"/>
          <w:numId w:val="16"/>
        </w:numPr>
        <w:spacing w:line="360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pedagógusok</w:t>
      </w:r>
    </w:p>
    <w:p w:rsidR="00410B15" w:rsidRPr="009D53D4" w:rsidRDefault="002B7E3A" w:rsidP="009D53D4">
      <w:pPr>
        <w:spacing w:line="360" w:lineRule="auto"/>
        <w:ind w:left="426" w:firstLine="0"/>
        <w:rPr>
          <w:rFonts w:ascii="Arial" w:hAnsi="Arial" w:cs="Arial"/>
        </w:rPr>
      </w:pPr>
      <w:r w:rsidRPr="009D53D4">
        <w:rPr>
          <w:rFonts w:ascii="Arial" w:hAnsi="Arial" w:cs="Arial"/>
        </w:rPr>
        <w:t>Felelős: Markó Tamásné</w:t>
      </w:r>
    </w:p>
    <w:p w:rsidR="00410B15" w:rsidRPr="008A66A9" w:rsidRDefault="00410B15" w:rsidP="00B05E13">
      <w:pPr>
        <w:spacing w:after="160" w:line="360" w:lineRule="auto"/>
        <w:rPr>
          <w:rFonts w:ascii="Arial" w:hAnsi="Arial" w:cs="Arial"/>
        </w:rPr>
      </w:pPr>
    </w:p>
    <w:sectPr w:rsidR="00410B15" w:rsidRPr="008A66A9" w:rsidSect="009D16F9">
      <w:headerReference w:type="default" r:id="rId28"/>
      <w:footerReference w:type="default" r:id="rId29"/>
      <w:footerReference w:type="first" r:id="rId30"/>
      <w:pgSz w:w="11906" w:h="16838" w:code="9"/>
      <w:pgMar w:top="1701" w:right="1304" w:bottom="1531" w:left="1418" w:header="340" w:footer="454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DD4" w:rsidRDefault="00662DD4">
      <w:r>
        <w:separator/>
      </w:r>
    </w:p>
  </w:endnote>
  <w:endnote w:type="continuationSeparator" w:id="0">
    <w:p w:rsidR="00662DD4" w:rsidRDefault="00662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-MediumAlternate">
    <w:altName w:val="Times New Roman"/>
    <w:charset w:val="00"/>
    <w:family w:val="auto"/>
    <w:pitch w:val="variable"/>
    <w:sig w:usb0="00000001" w:usb1="10002048" w:usb2="00000000" w:usb3="00000000" w:csb0="0000011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148BE3"/>
      </w:tblBorders>
      <w:tblLook w:val="01E0" w:firstRow="1" w:lastRow="1" w:firstColumn="1" w:lastColumn="1" w:noHBand="0" w:noVBand="0"/>
    </w:tblPr>
    <w:tblGrid>
      <w:gridCol w:w="4605"/>
      <w:gridCol w:w="4605"/>
    </w:tblGrid>
    <w:tr w:rsidR="00662DD4" w:rsidRPr="00146120" w:rsidTr="00B06CFB">
      <w:trPr>
        <w:trHeight w:hRule="exact" w:val="170"/>
      </w:trPr>
      <w:tc>
        <w:tcPr>
          <w:tcW w:w="9210" w:type="dxa"/>
          <w:gridSpan w:val="2"/>
          <w:vAlign w:val="center"/>
        </w:tcPr>
        <w:p w:rsidR="00662DD4" w:rsidRPr="00146120" w:rsidRDefault="00662DD4" w:rsidP="00146120">
          <w:pPr>
            <w:rPr>
              <w:rFonts w:ascii="Arno Pro" w:hAnsi="Arno Pro"/>
              <w:color w:val="005AA0"/>
              <w:sz w:val="18"/>
              <w:szCs w:val="18"/>
            </w:rPr>
          </w:pPr>
        </w:p>
      </w:tc>
    </w:tr>
    <w:tr w:rsidR="00662DD4" w:rsidRPr="00146120" w:rsidTr="00B06CFB">
      <w:trPr>
        <w:trHeight w:hRule="exact" w:val="851"/>
      </w:trPr>
      <w:tc>
        <w:tcPr>
          <w:tcW w:w="4605" w:type="dxa"/>
          <w:vAlign w:val="center"/>
        </w:tcPr>
        <w:p w:rsidR="00662DD4" w:rsidRPr="00146120" w:rsidRDefault="00662DD4" w:rsidP="00146120">
          <w:pPr>
            <w:rPr>
              <w:rFonts w:ascii="Arno Pro" w:hAnsi="Arno Pro"/>
              <w:color w:val="005AA0"/>
              <w:sz w:val="18"/>
              <w:szCs w:val="18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>
                <wp:extent cx="1002030" cy="535305"/>
                <wp:effectExtent l="0" t="0" r="7620" b="0"/>
                <wp:docPr id="2" name="Kép 2" descr="Buk_MSK_levelpap_al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uk_MSK_levelpap_alja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30" t="10689" r="75313" b="3562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  <w:vAlign w:val="center"/>
        </w:tcPr>
        <w:p w:rsidR="00662DD4" w:rsidRPr="00146120" w:rsidRDefault="00662DD4" w:rsidP="00146120">
          <w:pPr>
            <w:tabs>
              <w:tab w:val="center" w:pos="4536"/>
              <w:tab w:val="right" w:pos="9072"/>
            </w:tabs>
            <w:jc w:val="right"/>
            <w:rPr>
              <w:rFonts w:ascii="Arno Pro" w:hAnsi="Arno Pro"/>
              <w:color w:val="005AA0"/>
              <w:sz w:val="18"/>
              <w:szCs w:val="18"/>
            </w:rPr>
          </w:pPr>
        </w:p>
      </w:tc>
    </w:tr>
  </w:tbl>
  <w:p w:rsidR="00662DD4" w:rsidRDefault="00662DD4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E41D7C">
      <w:rPr>
        <w:noProof/>
      </w:rPr>
      <w:t>- 16 -</w:t>
    </w:r>
    <w:r>
      <w:fldChar w:fldCharType="end"/>
    </w:r>
  </w:p>
  <w:p w:rsidR="00662DD4" w:rsidRDefault="00662DD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D4" w:rsidRDefault="00662DD4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- 1 -</w:t>
    </w:r>
    <w:r>
      <w:fldChar w:fldCharType="end"/>
    </w:r>
  </w:p>
  <w:p w:rsidR="00662DD4" w:rsidRDefault="00662DD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DD4" w:rsidRDefault="00662DD4">
      <w:r>
        <w:separator/>
      </w:r>
    </w:p>
  </w:footnote>
  <w:footnote w:type="continuationSeparator" w:id="0">
    <w:p w:rsidR="00662DD4" w:rsidRDefault="00662D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DD4" w:rsidRDefault="00662DD4"/>
  <w:tbl>
    <w:tblPr>
      <w:tblW w:w="0" w:type="auto"/>
      <w:tblBorders>
        <w:bottom w:val="single" w:sz="8" w:space="0" w:color="148BE3"/>
      </w:tblBorders>
      <w:tblLook w:val="01E0" w:firstRow="1" w:lastRow="1" w:firstColumn="1" w:lastColumn="1" w:noHBand="0" w:noVBand="0"/>
    </w:tblPr>
    <w:tblGrid>
      <w:gridCol w:w="4370"/>
      <w:gridCol w:w="2863"/>
      <w:gridCol w:w="2128"/>
    </w:tblGrid>
    <w:tr w:rsidR="00662DD4" w:rsidRPr="0050562F" w:rsidTr="003F18A2">
      <w:trPr>
        <w:trHeight w:hRule="exact" w:val="1361"/>
      </w:trPr>
      <w:tc>
        <w:tcPr>
          <w:tcW w:w="4370" w:type="dxa"/>
          <w:shd w:val="clear" w:color="auto" w:fill="auto"/>
        </w:tcPr>
        <w:p w:rsidR="00662DD4" w:rsidRPr="0050562F" w:rsidRDefault="00662DD4" w:rsidP="00303E75">
          <w:pPr>
            <w:rPr>
              <w:color w:val="148BE3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3810</wp:posOffset>
                </wp:positionV>
                <wp:extent cx="2194560" cy="716915"/>
                <wp:effectExtent l="0" t="0" r="0" b="6985"/>
                <wp:wrapNone/>
                <wp:docPr id="6" name="Kép 6" descr="Buk MSK logo - 2 Color 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uk MSK logo - 2 Color 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10" t="26692" r="3403" b="260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56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63" w:type="dxa"/>
          <w:shd w:val="clear" w:color="auto" w:fill="auto"/>
        </w:tcPr>
        <w:p w:rsidR="00662DD4" w:rsidRPr="0050562F" w:rsidRDefault="00662DD4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H-9737 Bük, Eötvös u.11.</w:t>
          </w:r>
        </w:p>
        <w:p w:rsidR="00662DD4" w:rsidRPr="0050562F" w:rsidRDefault="00662DD4" w:rsidP="00303E75">
          <w:pPr>
            <w:rPr>
              <w:rFonts w:ascii="DIN-MediumAlternate" w:hAnsi="DIN-MediumAlternate"/>
              <w:color w:val="148BE3"/>
              <w:sz w:val="16"/>
              <w:szCs w:val="16"/>
            </w:rPr>
          </w:pPr>
        </w:p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Művelődési Központ +36 94 558 409</w:t>
          </w:r>
        </w:p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Sportcsarnok: +36 30 63 01 669</w:t>
          </w:r>
        </w:p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Könyvtár: +36 94 558 411</w:t>
          </w:r>
        </w:p>
      </w:tc>
      <w:tc>
        <w:tcPr>
          <w:tcW w:w="1960" w:type="dxa"/>
          <w:shd w:val="clear" w:color="auto" w:fill="auto"/>
        </w:tcPr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Fax: +36 94 558 409</w:t>
          </w:r>
        </w:p>
        <w:p w:rsidR="00662DD4" w:rsidRPr="0050562F" w:rsidRDefault="00662DD4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E-mail:</w:t>
          </w:r>
        </w:p>
        <w:p w:rsidR="00662DD4" w:rsidRPr="0050562F" w:rsidRDefault="00662DD4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>muvhaz37@t-online.hu</w:t>
          </w:r>
        </w:p>
        <w:p w:rsidR="00662DD4" w:rsidRPr="0050562F" w:rsidRDefault="00E41D7C" w:rsidP="00220FF0">
          <w:pPr>
            <w:ind w:firstLine="0"/>
            <w:rPr>
              <w:rFonts w:ascii="DIN-MediumAlternate" w:hAnsi="DIN-MediumAlternate" w:cs="Arial"/>
              <w:color w:val="148BE3"/>
              <w:sz w:val="16"/>
              <w:szCs w:val="16"/>
            </w:rPr>
          </w:pPr>
          <w:hyperlink r:id="rId2" w:history="1">
            <w:r w:rsidR="00662DD4" w:rsidRPr="0050562F">
              <w:rPr>
                <w:rFonts w:ascii="DIN-MediumAlternate" w:hAnsi="DIN-MediumAlternate" w:cs="Arial"/>
                <w:color w:val="148BE3"/>
                <w:sz w:val="16"/>
                <w:szCs w:val="16"/>
              </w:rPr>
              <w:t>sportcentrumbuk@gmail.com</w:t>
            </w:r>
          </w:hyperlink>
          <w:r w:rsidR="00662DD4" w:rsidRPr="0050562F">
            <w:rPr>
              <w:rFonts w:ascii="DIN-MediumAlternate" w:hAnsi="DIN-MediumAlternate" w:cs="Arial"/>
              <w:color w:val="148BE3"/>
              <w:sz w:val="16"/>
              <w:szCs w:val="16"/>
            </w:rPr>
            <w:t xml:space="preserve"> </w:t>
          </w:r>
        </w:p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  <w:r w:rsidRPr="0050562F">
            <w:rPr>
              <w:rFonts w:ascii="DIN-MediumAlternate" w:hAnsi="DIN-MediumAlternate"/>
              <w:color w:val="148BE3"/>
              <w:sz w:val="16"/>
              <w:szCs w:val="16"/>
            </w:rPr>
            <w:t>ktar.buk@t-online.hu</w:t>
          </w:r>
        </w:p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</w:p>
        <w:p w:rsidR="00662DD4" w:rsidRPr="0050562F" w:rsidRDefault="00662DD4" w:rsidP="00220FF0">
          <w:pPr>
            <w:ind w:firstLine="0"/>
            <w:rPr>
              <w:rFonts w:ascii="DIN-MediumAlternate" w:hAnsi="DIN-MediumAlternate"/>
              <w:color w:val="148BE3"/>
              <w:sz w:val="16"/>
              <w:szCs w:val="16"/>
            </w:rPr>
          </w:pPr>
        </w:p>
      </w:tc>
    </w:tr>
  </w:tbl>
  <w:p w:rsidR="00662DD4" w:rsidRPr="00007920" w:rsidRDefault="00662DD4" w:rsidP="00303E75">
    <w:pPr>
      <w:pStyle w:val="lfej"/>
      <w:tabs>
        <w:tab w:val="clear" w:pos="4536"/>
        <w:tab w:val="clear" w:pos="9072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07868"/>
    <w:multiLevelType w:val="multilevel"/>
    <w:tmpl w:val="659C6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">
    <w:nsid w:val="105A74EC"/>
    <w:multiLevelType w:val="hybridMultilevel"/>
    <w:tmpl w:val="C450E0B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0A68EF"/>
    <w:multiLevelType w:val="hybridMultilevel"/>
    <w:tmpl w:val="AE2E928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0821A1"/>
    <w:multiLevelType w:val="hybridMultilevel"/>
    <w:tmpl w:val="87C64F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9E14F1"/>
    <w:multiLevelType w:val="hybridMultilevel"/>
    <w:tmpl w:val="087A86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030B2"/>
    <w:multiLevelType w:val="multilevel"/>
    <w:tmpl w:val="62ACF3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cmsor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352A54CC"/>
    <w:multiLevelType w:val="hybridMultilevel"/>
    <w:tmpl w:val="A9943F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44FBE"/>
    <w:multiLevelType w:val="hybridMultilevel"/>
    <w:tmpl w:val="DCF66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116899"/>
    <w:multiLevelType w:val="hybridMultilevel"/>
    <w:tmpl w:val="6BF2A610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0B2C63"/>
    <w:multiLevelType w:val="hybridMultilevel"/>
    <w:tmpl w:val="058059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3F571F"/>
    <w:multiLevelType w:val="hybridMultilevel"/>
    <w:tmpl w:val="2AA0BA02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691617"/>
    <w:multiLevelType w:val="multilevel"/>
    <w:tmpl w:val="4CB8C030"/>
    <w:styleLink w:val="Stlus1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>
    <w:nsid w:val="4EE90042"/>
    <w:multiLevelType w:val="hybridMultilevel"/>
    <w:tmpl w:val="148A51B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92B41"/>
    <w:multiLevelType w:val="hybridMultilevel"/>
    <w:tmpl w:val="FB28D5F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C2121F"/>
    <w:multiLevelType w:val="multilevel"/>
    <w:tmpl w:val="EB62B37C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8"/>
  </w:num>
  <w:num w:numId="5">
    <w:abstractNumId w:val="14"/>
  </w:num>
  <w:num w:numId="6">
    <w:abstractNumId w:val="13"/>
  </w:num>
  <w:num w:numId="7">
    <w:abstractNumId w:val="12"/>
  </w:num>
  <w:num w:numId="8">
    <w:abstractNumId w:val="14"/>
  </w:num>
  <w:num w:numId="9">
    <w:abstractNumId w:val="3"/>
  </w:num>
  <w:num w:numId="10">
    <w:abstractNumId w:val="6"/>
  </w:num>
  <w:num w:numId="11">
    <w:abstractNumId w:val="2"/>
  </w:num>
  <w:num w:numId="12">
    <w:abstractNumId w:val="1"/>
  </w:num>
  <w:num w:numId="13">
    <w:abstractNumId w:val="7"/>
  </w:num>
  <w:num w:numId="14">
    <w:abstractNumId w:val="10"/>
  </w:num>
  <w:num w:numId="15">
    <w:abstractNumId w:val="4"/>
  </w:num>
  <w:num w:numId="16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19457">
      <o:colormenu v:ext="edit" strokecolor="none [16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C99"/>
    <w:rsid w:val="00007920"/>
    <w:rsid w:val="00032273"/>
    <w:rsid w:val="00060DC6"/>
    <w:rsid w:val="00064016"/>
    <w:rsid w:val="00072E7E"/>
    <w:rsid w:val="00087CDC"/>
    <w:rsid w:val="00095D54"/>
    <w:rsid w:val="00096D6B"/>
    <w:rsid w:val="000A0319"/>
    <w:rsid w:val="000C572C"/>
    <w:rsid w:val="000C6505"/>
    <w:rsid w:val="000C6A80"/>
    <w:rsid w:val="000C7270"/>
    <w:rsid w:val="000D1DAA"/>
    <w:rsid w:val="000D4C7E"/>
    <w:rsid w:val="000D64D0"/>
    <w:rsid w:val="000D66DA"/>
    <w:rsid w:val="000F7158"/>
    <w:rsid w:val="0010090B"/>
    <w:rsid w:val="00103396"/>
    <w:rsid w:val="001035D2"/>
    <w:rsid w:val="00111F2B"/>
    <w:rsid w:val="00121CBC"/>
    <w:rsid w:val="00126376"/>
    <w:rsid w:val="00131E26"/>
    <w:rsid w:val="00140D9D"/>
    <w:rsid w:val="001459FA"/>
    <w:rsid w:val="00146120"/>
    <w:rsid w:val="00147959"/>
    <w:rsid w:val="0015200C"/>
    <w:rsid w:val="00160B25"/>
    <w:rsid w:val="0017131B"/>
    <w:rsid w:val="001713E2"/>
    <w:rsid w:val="001738D4"/>
    <w:rsid w:val="001742E8"/>
    <w:rsid w:val="00176A3D"/>
    <w:rsid w:val="001827E2"/>
    <w:rsid w:val="00185306"/>
    <w:rsid w:val="00190023"/>
    <w:rsid w:val="0019418D"/>
    <w:rsid w:val="00197DCC"/>
    <w:rsid w:val="00197E31"/>
    <w:rsid w:val="001A5C02"/>
    <w:rsid w:val="001B7E6A"/>
    <w:rsid w:val="001C222E"/>
    <w:rsid w:val="001C2321"/>
    <w:rsid w:val="001D1992"/>
    <w:rsid w:val="001E6C78"/>
    <w:rsid w:val="001F7023"/>
    <w:rsid w:val="002164DC"/>
    <w:rsid w:val="00220FF0"/>
    <w:rsid w:val="00223254"/>
    <w:rsid w:val="00234FA0"/>
    <w:rsid w:val="002364EB"/>
    <w:rsid w:val="00240344"/>
    <w:rsid w:val="0024248C"/>
    <w:rsid w:val="00242CC3"/>
    <w:rsid w:val="00242E58"/>
    <w:rsid w:val="002436BC"/>
    <w:rsid w:val="002464ED"/>
    <w:rsid w:val="00246851"/>
    <w:rsid w:val="002559A5"/>
    <w:rsid w:val="00256E1E"/>
    <w:rsid w:val="00257BDA"/>
    <w:rsid w:val="0026380F"/>
    <w:rsid w:val="00264260"/>
    <w:rsid w:val="00276BE1"/>
    <w:rsid w:val="00283C03"/>
    <w:rsid w:val="00284516"/>
    <w:rsid w:val="00287CD6"/>
    <w:rsid w:val="002B7E3A"/>
    <w:rsid w:val="002D4119"/>
    <w:rsid w:val="002E1512"/>
    <w:rsid w:val="002E5ADA"/>
    <w:rsid w:val="002E5C29"/>
    <w:rsid w:val="002E7345"/>
    <w:rsid w:val="002F702E"/>
    <w:rsid w:val="00303E75"/>
    <w:rsid w:val="00350B0B"/>
    <w:rsid w:val="00351DDD"/>
    <w:rsid w:val="00354CB4"/>
    <w:rsid w:val="00376362"/>
    <w:rsid w:val="003838D5"/>
    <w:rsid w:val="0039259A"/>
    <w:rsid w:val="003A2433"/>
    <w:rsid w:val="003A4D86"/>
    <w:rsid w:val="003A5F88"/>
    <w:rsid w:val="003A6423"/>
    <w:rsid w:val="003C416B"/>
    <w:rsid w:val="003C47A2"/>
    <w:rsid w:val="003D0E0E"/>
    <w:rsid w:val="003D2BBD"/>
    <w:rsid w:val="003E40F8"/>
    <w:rsid w:val="003F18A2"/>
    <w:rsid w:val="003F267E"/>
    <w:rsid w:val="003F4D00"/>
    <w:rsid w:val="00403F06"/>
    <w:rsid w:val="00410B15"/>
    <w:rsid w:val="004259A1"/>
    <w:rsid w:val="0042727E"/>
    <w:rsid w:val="00434697"/>
    <w:rsid w:val="004347A4"/>
    <w:rsid w:val="004369DD"/>
    <w:rsid w:val="00440235"/>
    <w:rsid w:val="00443E73"/>
    <w:rsid w:val="004549A0"/>
    <w:rsid w:val="0045566D"/>
    <w:rsid w:val="00455B93"/>
    <w:rsid w:val="004562CC"/>
    <w:rsid w:val="00462512"/>
    <w:rsid w:val="00474AB8"/>
    <w:rsid w:val="00476D74"/>
    <w:rsid w:val="00485CD5"/>
    <w:rsid w:val="004861A8"/>
    <w:rsid w:val="004922BC"/>
    <w:rsid w:val="00492EA5"/>
    <w:rsid w:val="004A12EB"/>
    <w:rsid w:val="004A2EE3"/>
    <w:rsid w:val="004A7B0E"/>
    <w:rsid w:val="004B3E48"/>
    <w:rsid w:val="004B5FF6"/>
    <w:rsid w:val="004D35C1"/>
    <w:rsid w:val="004D6120"/>
    <w:rsid w:val="004E6282"/>
    <w:rsid w:val="004F2BBB"/>
    <w:rsid w:val="004F48D4"/>
    <w:rsid w:val="004F5F12"/>
    <w:rsid w:val="00502443"/>
    <w:rsid w:val="0050562F"/>
    <w:rsid w:val="00505C32"/>
    <w:rsid w:val="00524CDC"/>
    <w:rsid w:val="00526A6E"/>
    <w:rsid w:val="00530AE0"/>
    <w:rsid w:val="00535F82"/>
    <w:rsid w:val="00541969"/>
    <w:rsid w:val="00541C9C"/>
    <w:rsid w:val="00544330"/>
    <w:rsid w:val="005462C8"/>
    <w:rsid w:val="0055588D"/>
    <w:rsid w:val="00557BE3"/>
    <w:rsid w:val="0056092D"/>
    <w:rsid w:val="00561F03"/>
    <w:rsid w:val="00565DFF"/>
    <w:rsid w:val="00565E1D"/>
    <w:rsid w:val="00565F10"/>
    <w:rsid w:val="005663CE"/>
    <w:rsid w:val="00567601"/>
    <w:rsid w:val="00567957"/>
    <w:rsid w:val="00570C77"/>
    <w:rsid w:val="005726E6"/>
    <w:rsid w:val="00582D8D"/>
    <w:rsid w:val="005832D1"/>
    <w:rsid w:val="005842CD"/>
    <w:rsid w:val="005904D1"/>
    <w:rsid w:val="0059195F"/>
    <w:rsid w:val="00591DD4"/>
    <w:rsid w:val="00594BF1"/>
    <w:rsid w:val="00595CAB"/>
    <w:rsid w:val="005967BF"/>
    <w:rsid w:val="0059754C"/>
    <w:rsid w:val="005A016D"/>
    <w:rsid w:val="005A230E"/>
    <w:rsid w:val="005A53E4"/>
    <w:rsid w:val="005A7D0E"/>
    <w:rsid w:val="005B2140"/>
    <w:rsid w:val="005D0F8F"/>
    <w:rsid w:val="005D4B4F"/>
    <w:rsid w:val="005D52F0"/>
    <w:rsid w:val="005E2C96"/>
    <w:rsid w:val="005E5E03"/>
    <w:rsid w:val="005E6B2B"/>
    <w:rsid w:val="005F6494"/>
    <w:rsid w:val="005F689B"/>
    <w:rsid w:val="00600621"/>
    <w:rsid w:val="006171AE"/>
    <w:rsid w:val="0062755B"/>
    <w:rsid w:val="006302E6"/>
    <w:rsid w:val="00642AEC"/>
    <w:rsid w:val="006431C6"/>
    <w:rsid w:val="00643964"/>
    <w:rsid w:val="006460E0"/>
    <w:rsid w:val="00647C8C"/>
    <w:rsid w:val="006502DA"/>
    <w:rsid w:val="00653254"/>
    <w:rsid w:val="006534BE"/>
    <w:rsid w:val="006572B6"/>
    <w:rsid w:val="00662DD4"/>
    <w:rsid w:val="00665413"/>
    <w:rsid w:val="00665A57"/>
    <w:rsid w:val="006745A4"/>
    <w:rsid w:val="0069015B"/>
    <w:rsid w:val="006A0677"/>
    <w:rsid w:val="006A0C5D"/>
    <w:rsid w:val="006A23DC"/>
    <w:rsid w:val="006A6D5C"/>
    <w:rsid w:val="006A771B"/>
    <w:rsid w:val="006B0401"/>
    <w:rsid w:val="006B0CEC"/>
    <w:rsid w:val="006B7307"/>
    <w:rsid w:val="006C085C"/>
    <w:rsid w:val="006C0BB1"/>
    <w:rsid w:val="006C6085"/>
    <w:rsid w:val="006D6CEA"/>
    <w:rsid w:val="006D6EA0"/>
    <w:rsid w:val="006D7480"/>
    <w:rsid w:val="006D7663"/>
    <w:rsid w:val="006D7F3D"/>
    <w:rsid w:val="006E4DCD"/>
    <w:rsid w:val="006E7E8C"/>
    <w:rsid w:val="006F3D71"/>
    <w:rsid w:val="007009FB"/>
    <w:rsid w:val="00712124"/>
    <w:rsid w:val="00720753"/>
    <w:rsid w:val="00721744"/>
    <w:rsid w:val="00736A0D"/>
    <w:rsid w:val="007477B8"/>
    <w:rsid w:val="007507CD"/>
    <w:rsid w:val="007522AF"/>
    <w:rsid w:val="00754419"/>
    <w:rsid w:val="00762B01"/>
    <w:rsid w:val="0077439E"/>
    <w:rsid w:val="0078245F"/>
    <w:rsid w:val="007A1018"/>
    <w:rsid w:val="007A2168"/>
    <w:rsid w:val="007A341D"/>
    <w:rsid w:val="007B55C0"/>
    <w:rsid w:val="007C087C"/>
    <w:rsid w:val="007C3743"/>
    <w:rsid w:val="007C49C7"/>
    <w:rsid w:val="007D2BBB"/>
    <w:rsid w:val="007D69D6"/>
    <w:rsid w:val="007E1EBA"/>
    <w:rsid w:val="007F6ADD"/>
    <w:rsid w:val="007F6C93"/>
    <w:rsid w:val="008033E1"/>
    <w:rsid w:val="0082411B"/>
    <w:rsid w:val="00836697"/>
    <w:rsid w:val="00843EA1"/>
    <w:rsid w:val="0085239A"/>
    <w:rsid w:val="0086529A"/>
    <w:rsid w:val="00866961"/>
    <w:rsid w:val="008736FF"/>
    <w:rsid w:val="00877156"/>
    <w:rsid w:val="00886489"/>
    <w:rsid w:val="008924E2"/>
    <w:rsid w:val="00893EA9"/>
    <w:rsid w:val="008A66A9"/>
    <w:rsid w:val="008B2199"/>
    <w:rsid w:val="008B5376"/>
    <w:rsid w:val="008B58DE"/>
    <w:rsid w:val="008C449B"/>
    <w:rsid w:val="008D08CD"/>
    <w:rsid w:val="008D4438"/>
    <w:rsid w:val="008D4BA3"/>
    <w:rsid w:val="00904E22"/>
    <w:rsid w:val="009076E9"/>
    <w:rsid w:val="00916D88"/>
    <w:rsid w:val="00924027"/>
    <w:rsid w:val="00926CA4"/>
    <w:rsid w:val="00927952"/>
    <w:rsid w:val="00933A67"/>
    <w:rsid w:val="0093653E"/>
    <w:rsid w:val="009450AE"/>
    <w:rsid w:val="00965CD4"/>
    <w:rsid w:val="00973D12"/>
    <w:rsid w:val="009754F9"/>
    <w:rsid w:val="00982D30"/>
    <w:rsid w:val="009935E7"/>
    <w:rsid w:val="00994A43"/>
    <w:rsid w:val="009A468A"/>
    <w:rsid w:val="009A5765"/>
    <w:rsid w:val="009B6959"/>
    <w:rsid w:val="009C299D"/>
    <w:rsid w:val="009D0D4D"/>
    <w:rsid w:val="009D16F9"/>
    <w:rsid w:val="009D53D4"/>
    <w:rsid w:val="009E591D"/>
    <w:rsid w:val="009E6892"/>
    <w:rsid w:val="009F0D89"/>
    <w:rsid w:val="009F11A4"/>
    <w:rsid w:val="009F3FC3"/>
    <w:rsid w:val="009F5C81"/>
    <w:rsid w:val="00A05563"/>
    <w:rsid w:val="00A10B0D"/>
    <w:rsid w:val="00A213A9"/>
    <w:rsid w:val="00A2459B"/>
    <w:rsid w:val="00A26C5E"/>
    <w:rsid w:val="00A30499"/>
    <w:rsid w:val="00A3583B"/>
    <w:rsid w:val="00A3780B"/>
    <w:rsid w:val="00A40E72"/>
    <w:rsid w:val="00A46B46"/>
    <w:rsid w:val="00A5114B"/>
    <w:rsid w:val="00A520F0"/>
    <w:rsid w:val="00A617C1"/>
    <w:rsid w:val="00A718D8"/>
    <w:rsid w:val="00A82B2B"/>
    <w:rsid w:val="00A83C1D"/>
    <w:rsid w:val="00A841E0"/>
    <w:rsid w:val="00A8590A"/>
    <w:rsid w:val="00A8740B"/>
    <w:rsid w:val="00A90D1B"/>
    <w:rsid w:val="00A927F3"/>
    <w:rsid w:val="00AA4405"/>
    <w:rsid w:val="00AA6CC0"/>
    <w:rsid w:val="00AA7A6E"/>
    <w:rsid w:val="00AA7B3A"/>
    <w:rsid w:val="00AB72AA"/>
    <w:rsid w:val="00AC4C45"/>
    <w:rsid w:val="00AC616F"/>
    <w:rsid w:val="00AC73B5"/>
    <w:rsid w:val="00AC7FF3"/>
    <w:rsid w:val="00AD4578"/>
    <w:rsid w:val="00AD64E1"/>
    <w:rsid w:val="00AD7B44"/>
    <w:rsid w:val="00AD7F50"/>
    <w:rsid w:val="00AE1AEC"/>
    <w:rsid w:val="00AE6A25"/>
    <w:rsid w:val="00AF2E04"/>
    <w:rsid w:val="00B005F6"/>
    <w:rsid w:val="00B00FBA"/>
    <w:rsid w:val="00B043B6"/>
    <w:rsid w:val="00B05E13"/>
    <w:rsid w:val="00B06CFB"/>
    <w:rsid w:val="00B106E4"/>
    <w:rsid w:val="00B12045"/>
    <w:rsid w:val="00B30AB6"/>
    <w:rsid w:val="00B35939"/>
    <w:rsid w:val="00B37C56"/>
    <w:rsid w:val="00B409CE"/>
    <w:rsid w:val="00B42ADB"/>
    <w:rsid w:val="00B50518"/>
    <w:rsid w:val="00B50FD5"/>
    <w:rsid w:val="00B56077"/>
    <w:rsid w:val="00B57BDC"/>
    <w:rsid w:val="00B6361E"/>
    <w:rsid w:val="00B652B5"/>
    <w:rsid w:val="00B6554E"/>
    <w:rsid w:val="00B66B4F"/>
    <w:rsid w:val="00B716BD"/>
    <w:rsid w:val="00B74E5A"/>
    <w:rsid w:val="00B91545"/>
    <w:rsid w:val="00B94DD5"/>
    <w:rsid w:val="00BA623D"/>
    <w:rsid w:val="00BB5564"/>
    <w:rsid w:val="00BB609A"/>
    <w:rsid w:val="00BB73FC"/>
    <w:rsid w:val="00BC000B"/>
    <w:rsid w:val="00BC0580"/>
    <w:rsid w:val="00BC1E48"/>
    <w:rsid w:val="00BC78A0"/>
    <w:rsid w:val="00BD4187"/>
    <w:rsid w:val="00BD515C"/>
    <w:rsid w:val="00BD70BA"/>
    <w:rsid w:val="00BD75CB"/>
    <w:rsid w:val="00BE2C99"/>
    <w:rsid w:val="00BE518D"/>
    <w:rsid w:val="00BE6F6B"/>
    <w:rsid w:val="00C248D8"/>
    <w:rsid w:val="00C32976"/>
    <w:rsid w:val="00C33E60"/>
    <w:rsid w:val="00C361E5"/>
    <w:rsid w:val="00C421D2"/>
    <w:rsid w:val="00C44E76"/>
    <w:rsid w:val="00C45BAC"/>
    <w:rsid w:val="00C53001"/>
    <w:rsid w:val="00C602B0"/>
    <w:rsid w:val="00C67EB9"/>
    <w:rsid w:val="00C70D97"/>
    <w:rsid w:val="00C720FA"/>
    <w:rsid w:val="00C74A16"/>
    <w:rsid w:val="00C85879"/>
    <w:rsid w:val="00CA5015"/>
    <w:rsid w:val="00CA6654"/>
    <w:rsid w:val="00CB006E"/>
    <w:rsid w:val="00CB3EC0"/>
    <w:rsid w:val="00CB5A68"/>
    <w:rsid w:val="00CC10FE"/>
    <w:rsid w:val="00CC727A"/>
    <w:rsid w:val="00CF0426"/>
    <w:rsid w:val="00CF35F5"/>
    <w:rsid w:val="00CF713D"/>
    <w:rsid w:val="00CF7324"/>
    <w:rsid w:val="00CF7B1E"/>
    <w:rsid w:val="00D00D1A"/>
    <w:rsid w:val="00D16348"/>
    <w:rsid w:val="00D21716"/>
    <w:rsid w:val="00D260B8"/>
    <w:rsid w:val="00D275BB"/>
    <w:rsid w:val="00D41AA9"/>
    <w:rsid w:val="00D439A2"/>
    <w:rsid w:val="00D5294B"/>
    <w:rsid w:val="00D53009"/>
    <w:rsid w:val="00D54D48"/>
    <w:rsid w:val="00D618B9"/>
    <w:rsid w:val="00D6512D"/>
    <w:rsid w:val="00D72A61"/>
    <w:rsid w:val="00D75EDE"/>
    <w:rsid w:val="00D76B07"/>
    <w:rsid w:val="00D80819"/>
    <w:rsid w:val="00D82EB0"/>
    <w:rsid w:val="00D90C4A"/>
    <w:rsid w:val="00D90E08"/>
    <w:rsid w:val="00D942C9"/>
    <w:rsid w:val="00D94A45"/>
    <w:rsid w:val="00D95BB5"/>
    <w:rsid w:val="00D97D62"/>
    <w:rsid w:val="00DA0161"/>
    <w:rsid w:val="00DA521B"/>
    <w:rsid w:val="00DB2CEF"/>
    <w:rsid w:val="00DC0716"/>
    <w:rsid w:val="00DC0CC5"/>
    <w:rsid w:val="00DD4490"/>
    <w:rsid w:val="00DF1C10"/>
    <w:rsid w:val="00DF7AA9"/>
    <w:rsid w:val="00E0259B"/>
    <w:rsid w:val="00E13633"/>
    <w:rsid w:val="00E139EA"/>
    <w:rsid w:val="00E154E2"/>
    <w:rsid w:val="00E2617C"/>
    <w:rsid w:val="00E41D7C"/>
    <w:rsid w:val="00E46238"/>
    <w:rsid w:val="00E46C14"/>
    <w:rsid w:val="00E47329"/>
    <w:rsid w:val="00E4769D"/>
    <w:rsid w:val="00E526A9"/>
    <w:rsid w:val="00E52929"/>
    <w:rsid w:val="00E57522"/>
    <w:rsid w:val="00E6509A"/>
    <w:rsid w:val="00E664F0"/>
    <w:rsid w:val="00E72449"/>
    <w:rsid w:val="00E728BC"/>
    <w:rsid w:val="00E76177"/>
    <w:rsid w:val="00E80EEB"/>
    <w:rsid w:val="00E95041"/>
    <w:rsid w:val="00E97355"/>
    <w:rsid w:val="00EA48BC"/>
    <w:rsid w:val="00EB1311"/>
    <w:rsid w:val="00EB7892"/>
    <w:rsid w:val="00EC0E59"/>
    <w:rsid w:val="00EC1BD1"/>
    <w:rsid w:val="00EC48D8"/>
    <w:rsid w:val="00EC632B"/>
    <w:rsid w:val="00ED19B8"/>
    <w:rsid w:val="00ED1DD1"/>
    <w:rsid w:val="00ED2E54"/>
    <w:rsid w:val="00ED68C7"/>
    <w:rsid w:val="00EE3C59"/>
    <w:rsid w:val="00EE5C06"/>
    <w:rsid w:val="00EE5CF4"/>
    <w:rsid w:val="00EE5DB8"/>
    <w:rsid w:val="00EE7BFF"/>
    <w:rsid w:val="00EF4CA2"/>
    <w:rsid w:val="00F02ACE"/>
    <w:rsid w:val="00F02DE2"/>
    <w:rsid w:val="00F049CD"/>
    <w:rsid w:val="00F1265A"/>
    <w:rsid w:val="00F1618F"/>
    <w:rsid w:val="00F16CD9"/>
    <w:rsid w:val="00F23E0E"/>
    <w:rsid w:val="00F24D97"/>
    <w:rsid w:val="00F36402"/>
    <w:rsid w:val="00F37AF9"/>
    <w:rsid w:val="00F406F5"/>
    <w:rsid w:val="00F434F1"/>
    <w:rsid w:val="00F60C4D"/>
    <w:rsid w:val="00F61396"/>
    <w:rsid w:val="00F67668"/>
    <w:rsid w:val="00F705AC"/>
    <w:rsid w:val="00F708AE"/>
    <w:rsid w:val="00F722C6"/>
    <w:rsid w:val="00F724F5"/>
    <w:rsid w:val="00F73130"/>
    <w:rsid w:val="00F81F62"/>
    <w:rsid w:val="00F82675"/>
    <w:rsid w:val="00F82BBB"/>
    <w:rsid w:val="00F82C5F"/>
    <w:rsid w:val="00F831ED"/>
    <w:rsid w:val="00F84784"/>
    <w:rsid w:val="00F86B09"/>
    <w:rsid w:val="00F86D8E"/>
    <w:rsid w:val="00F95319"/>
    <w:rsid w:val="00F9687B"/>
    <w:rsid w:val="00FB12B5"/>
    <w:rsid w:val="00FB4FF2"/>
    <w:rsid w:val="00FB6074"/>
    <w:rsid w:val="00FB6939"/>
    <w:rsid w:val="00FD65A1"/>
    <w:rsid w:val="00FD7185"/>
    <w:rsid w:val="00FE0C47"/>
    <w:rsid w:val="00FE4E93"/>
    <w:rsid w:val="00FE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0580"/>
    <w:pPr>
      <w:ind w:firstLine="360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autoRedefine/>
    <w:qFormat/>
    <w:rsid w:val="00140D9D"/>
    <w:pPr>
      <w:keepNext/>
      <w:keepLines/>
      <w:numPr>
        <w:numId w:val="5"/>
      </w:numPr>
      <w:spacing w:before="600" w:after="160" w:line="360" w:lineRule="auto"/>
      <w:ind w:left="357" w:hanging="357"/>
      <w:outlineLvl w:val="0"/>
    </w:pPr>
    <w:rPr>
      <w:rFonts w:ascii="Arial" w:hAnsi="Arial" w:cs="Arial"/>
      <w:b/>
      <w:bCs/>
      <w:iCs/>
      <w:color w:val="148BE3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20FF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Cmsor30">
    <w:name w:val="heading 3"/>
    <w:basedOn w:val="Norml"/>
    <w:next w:val="Norml"/>
    <w:link w:val="Cmsor3Char"/>
    <w:uiPriority w:val="9"/>
    <w:semiHidden/>
    <w:unhideWhenUsed/>
    <w:qFormat/>
    <w:rsid w:val="00220FF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20FF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20FF0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20FF0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20FF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20FF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20FF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0792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07920"/>
    <w:pPr>
      <w:tabs>
        <w:tab w:val="center" w:pos="4536"/>
        <w:tab w:val="right" w:pos="9072"/>
      </w:tabs>
    </w:pPr>
  </w:style>
  <w:style w:type="character" w:styleId="Hiperhivatkozs">
    <w:name w:val="Hyperlink"/>
    <w:uiPriority w:val="99"/>
    <w:rsid w:val="007009FB"/>
    <w:rPr>
      <w:color w:val="0000FF"/>
      <w:u w:val="single"/>
    </w:rPr>
  </w:style>
  <w:style w:type="character" w:styleId="Oldalszm">
    <w:name w:val="page number"/>
    <w:basedOn w:val="Bekezdsalapbettpusa"/>
    <w:rsid w:val="00A82B2B"/>
  </w:style>
  <w:style w:type="table" w:styleId="Rcsostblzat">
    <w:name w:val="Table Grid"/>
    <w:basedOn w:val="Normltblzat"/>
    <w:uiPriority w:val="39"/>
    <w:rsid w:val="0038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rsid w:val="00140D9D"/>
    <w:rPr>
      <w:rFonts w:ascii="Arial" w:hAnsi="Arial" w:cs="Arial"/>
      <w:b/>
      <w:bCs/>
      <w:iCs/>
      <w:color w:val="148BE3"/>
      <w:sz w:val="24"/>
      <w:szCs w:val="24"/>
    </w:rPr>
  </w:style>
  <w:style w:type="character" w:customStyle="1" w:styleId="Cmsor2Char">
    <w:name w:val="Címsor 2 Char"/>
    <w:link w:val="Cmsor2"/>
    <w:uiPriority w:val="9"/>
    <w:semiHidden/>
    <w:rsid w:val="00220FF0"/>
    <w:rPr>
      <w:rFonts w:ascii="Cambria" w:eastAsia="Times New Roman" w:hAnsi="Cambria" w:cs="Times New Roman"/>
      <w:color w:val="365F91"/>
      <w:sz w:val="24"/>
      <w:szCs w:val="24"/>
    </w:rPr>
  </w:style>
  <w:style w:type="paragraph" w:styleId="Buborkszveg">
    <w:name w:val="Balloon Text"/>
    <w:basedOn w:val="Norml"/>
    <w:link w:val="BuborkszvegChar"/>
    <w:rsid w:val="00D5294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D5294B"/>
    <w:rPr>
      <w:rFonts w:ascii="Segoe UI" w:hAnsi="Segoe UI" w:cs="Segoe UI"/>
      <w:sz w:val="18"/>
      <w:szCs w:val="18"/>
    </w:rPr>
  </w:style>
  <w:style w:type="character" w:customStyle="1" w:styleId="lfejChar">
    <w:name w:val="Élőfej Char"/>
    <w:link w:val="lfej"/>
    <w:uiPriority w:val="99"/>
    <w:rsid w:val="00220FF0"/>
  </w:style>
  <w:style w:type="character" w:customStyle="1" w:styleId="Cmsor3Char">
    <w:name w:val="Címsor 3 Char"/>
    <w:link w:val="Cmsor30"/>
    <w:uiPriority w:val="9"/>
    <w:semiHidden/>
    <w:rsid w:val="00220FF0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Cmsor4Char">
    <w:name w:val="Címsor 4 Char"/>
    <w:link w:val="Cmsor4"/>
    <w:uiPriority w:val="9"/>
    <w:rsid w:val="00220FF0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Cmsor5Char">
    <w:name w:val="Címsor 5 Char"/>
    <w:link w:val="Cmsor5"/>
    <w:uiPriority w:val="9"/>
    <w:semiHidden/>
    <w:rsid w:val="00220FF0"/>
    <w:rPr>
      <w:rFonts w:ascii="Cambria" w:eastAsia="Times New Roman" w:hAnsi="Cambria" w:cs="Times New Roman"/>
      <w:color w:val="4F81BD"/>
    </w:rPr>
  </w:style>
  <w:style w:type="character" w:customStyle="1" w:styleId="Cmsor6Char">
    <w:name w:val="Címsor 6 Char"/>
    <w:link w:val="Cmsor6"/>
    <w:uiPriority w:val="9"/>
    <w:semiHidden/>
    <w:rsid w:val="00220FF0"/>
    <w:rPr>
      <w:rFonts w:ascii="Cambria" w:eastAsia="Times New Roman" w:hAnsi="Cambria" w:cs="Times New Roman"/>
      <w:i/>
      <w:iCs/>
      <w:color w:val="4F81BD"/>
    </w:rPr>
  </w:style>
  <w:style w:type="character" w:customStyle="1" w:styleId="Cmsor7Char">
    <w:name w:val="Címsor 7 Char"/>
    <w:link w:val="Cmsor7"/>
    <w:uiPriority w:val="9"/>
    <w:semiHidden/>
    <w:rsid w:val="00220FF0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Cmsor8Char">
    <w:name w:val="Címsor 8 Char"/>
    <w:link w:val="Cmsor8"/>
    <w:uiPriority w:val="9"/>
    <w:semiHidden/>
    <w:rsid w:val="00220FF0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220FF0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220FF0"/>
    <w:rPr>
      <w:b/>
      <w:bCs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220FF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CmChar">
    <w:name w:val="Cím Char"/>
    <w:link w:val="Cm"/>
    <w:uiPriority w:val="10"/>
    <w:rsid w:val="00220FF0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lcm">
    <w:name w:val="Subtitle"/>
    <w:basedOn w:val="Norml"/>
    <w:next w:val="Norml"/>
    <w:link w:val="AlcmChar"/>
    <w:uiPriority w:val="11"/>
    <w:qFormat/>
    <w:rsid w:val="00220FF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lcmChar">
    <w:name w:val="Alcím Char"/>
    <w:link w:val="Alcm"/>
    <w:uiPriority w:val="11"/>
    <w:rsid w:val="00220FF0"/>
    <w:rPr>
      <w:rFonts w:ascii="Calibri"/>
      <w:i/>
      <w:iCs/>
      <w:sz w:val="24"/>
      <w:szCs w:val="24"/>
    </w:rPr>
  </w:style>
  <w:style w:type="character" w:styleId="Kiemels2">
    <w:name w:val="Strong"/>
    <w:uiPriority w:val="22"/>
    <w:qFormat/>
    <w:rsid w:val="00220FF0"/>
    <w:rPr>
      <w:b/>
      <w:bCs/>
      <w:spacing w:val="0"/>
    </w:rPr>
  </w:style>
  <w:style w:type="character" w:styleId="Kiemels">
    <w:name w:val="Emphasis"/>
    <w:uiPriority w:val="20"/>
    <w:qFormat/>
    <w:rsid w:val="00220FF0"/>
    <w:rPr>
      <w:b/>
      <w:bCs/>
      <w:i/>
      <w:iCs/>
      <w:color w:val="5A5A5A"/>
    </w:rPr>
  </w:style>
  <w:style w:type="paragraph" w:styleId="Nincstrkz">
    <w:name w:val="No Spacing"/>
    <w:basedOn w:val="Norml"/>
    <w:link w:val="NincstrkzChar"/>
    <w:uiPriority w:val="1"/>
    <w:qFormat/>
    <w:rsid w:val="00220FF0"/>
    <w:pPr>
      <w:ind w:firstLine="0"/>
    </w:pPr>
  </w:style>
  <w:style w:type="character" w:customStyle="1" w:styleId="NincstrkzChar">
    <w:name w:val="Nincs térköz Char"/>
    <w:link w:val="Nincstrkz"/>
    <w:uiPriority w:val="1"/>
    <w:rsid w:val="00220FF0"/>
  </w:style>
  <w:style w:type="paragraph" w:styleId="Listaszerbekezds">
    <w:name w:val="List Paragraph"/>
    <w:basedOn w:val="Norml"/>
    <w:uiPriority w:val="34"/>
    <w:qFormat/>
    <w:rsid w:val="00220FF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220FF0"/>
    <w:rPr>
      <w:rFonts w:ascii="Cambria" w:hAnsi="Cambria"/>
      <w:i/>
      <w:iCs/>
      <w:color w:val="5A5A5A"/>
    </w:rPr>
  </w:style>
  <w:style w:type="character" w:customStyle="1" w:styleId="IdzetChar">
    <w:name w:val="Idézet Char"/>
    <w:link w:val="Idzet"/>
    <w:uiPriority w:val="29"/>
    <w:rsid w:val="00220FF0"/>
    <w:rPr>
      <w:rFonts w:ascii="Cambria" w:eastAsia="Times New Roman" w:hAnsi="Cambria" w:cs="Times New Roman"/>
      <w:i/>
      <w:iCs/>
      <w:color w:val="5A5A5A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20FF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KiemeltidzetChar">
    <w:name w:val="Kiemelt idézet Char"/>
    <w:link w:val="Kiemeltidzet"/>
    <w:uiPriority w:val="30"/>
    <w:rsid w:val="00220FF0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Finomkiemels">
    <w:name w:val="Subtle Emphasis"/>
    <w:uiPriority w:val="19"/>
    <w:qFormat/>
    <w:rsid w:val="00220FF0"/>
    <w:rPr>
      <w:i/>
      <w:iCs/>
      <w:color w:val="5A5A5A"/>
    </w:rPr>
  </w:style>
  <w:style w:type="character" w:styleId="Ershangslyozs">
    <w:name w:val="Intense Emphasis"/>
    <w:uiPriority w:val="21"/>
    <w:qFormat/>
    <w:rsid w:val="004562CC"/>
    <w:rPr>
      <w:b/>
      <w:bCs/>
      <w:i/>
      <w:iCs/>
      <w:color w:val="148BE3"/>
      <w:sz w:val="22"/>
      <w:szCs w:val="22"/>
      <w:bdr w:val="none" w:sz="0" w:space="0" w:color="auto"/>
    </w:rPr>
  </w:style>
  <w:style w:type="character" w:styleId="Finomhivatkozs">
    <w:name w:val="Subtle Reference"/>
    <w:uiPriority w:val="31"/>
    <w:qFormat/>
    <w:rsid w:val="00220FF0"/>
    <w:rPr>
      <w:color w:val="auto"/>
      <w:u w:val="single" w:color="9BBB59"/>
    </w:rPr>
  </w:style>
  <w:style w:type="character" w:styleId="Ershivatkozs">
    <w:name w:val="Intense Reference"/>
    <w:uiPriority w:val="32"/>
    <w:qFormat/>
    <w:rsid w:val="00220FF0"/>
    <w:rPr>
      <w:b/>
      <w:bCs/>
      <w:color w:val="76923C"/>
      <w:u w:val="single" w:color="9BBB59"/>
    </w:rPr>
  </w:style>
  <w:style w:type="character" w:styleId="Knyvcme">
    <w:name w:val="Book Title"/>
    <w:uiPriority w:val="33"/>
    <w:qFormat/>
    <w:rsid w:val="00220FF0"/>
    <w:rPr>
      <w:rFonts w:ascii="Cambria" w:eastAsia="Times New Roman" w:hAnsi="Cambria" w:cs="Times New Roman"/>
      <w:b/>
      <w:bCs/>
      <w:i/>
      <w:iCs/>
      <w:color w:val="auto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20FF0"/>
    <w:pPr>
      <w:pBdr>
        <w:bottom w:val="single" w:sz="12" w:space="1" w:color="365F91"/>
      </w:pBdr>
      <w:outlineLvl w:val="9"/>
    </w:pPr>
    <w:rPr>
      <w:rFonts w:ascii="Cambria" w:hAnsi="Cambria" w:cs="Times New Roman"/>
      <w:color w:val="365F91"/>
      <w:lang w:bidi="en-US"/>
    </w:rPr>
  </w:style>
  <w:style w:type="character" w:customStyle="1" w:styleId="llbChar">
    <w:name w:val="Élőláb Char"/>
    <w:link w:val="llb"/>
    <w:uiPriority w:val="99"/>
    <w:rsid w:val="00D90C4A"/>
    <w:rPr>
      <w:sz w:val="22"/>
      <w:szCs w:val="22"/>
    </w:rPr>
  </w:style>
  <w:style w:type="paragraph" w:styleId="TJ1">
    <w:name w:val="toc 1"/>
    <w:basedOn w:val="Norml"/>
    <w:next w:val="Norml"/>
    <w:autoRedefine/>
    <w:uiPriority w:val="39"/>
    <w:qFormat/>
    <w:rsid w:val="00121CBC"/>
    <w:pPr>
      <w:tabs>
        <w:tab w:val="left" w:pos="1134"/>
        <w:tab w:val="right" w:leader="dot" w:pos="9174"/>
      </w:tabs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D90C4A"/>
    <w:pPr>
      <w:ind w:left="22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D90C4A"/>
    <w:pPr>
      <w:ind w:left="440"/>
    </w:pPr>
    <w:rPr>
      <w:i/>
      <w:iCs/>
      <w:sz w:val="20"/>
      <w:szCs w:val="20"/>
    </w:rPr>
  </w:style>
  <w:style w:type="paragraph" w:styleId="TJ4">
    <w:name w:val="toc 4"/>
    <w:basedOn w:val="Norml"/>
    <w:next w:val="Norml"/>
    <w:autoRedefine/>
    <w:rsid w:val="00D90C4A"/>
    <w:pPr>
      <w:ind w:left="660"/>
    </w:pPr>
    <w:rPr>
      <w:sz w:val="18"/>
      <w:szCs w:val="18"/>
    </w:rPr>
  </w:style>
  <w:style w:type="paragraph" w:styleId="TJ5">
    <w:name w:val="toc 5"/>
    <w:basedOn w:val="Norml"/>
    <w:next w:val="Norml"/>
    <w:autoRedefine/>
    <w:rsid w:val="00D90C4A"/>
    <w:pPr>
      <w:ind w:left="880"/>
    </w:pPr>
    <w:rPr>
      <w:sz w:val="18"/>
      <w:szCs w:val="18"/>
    </w:rPr>
  </w:style>
  <w:style w:type="paragraph" w:styleId="TJ6">
    <w:name w:val="toc 6"/>
    <w:basedOn w:val="Norml"/>
    <w:next w:val="Norml"/>
    <w:autoRedefine/>
    <w:rsid w:val="00D90C4A"/>
    <w:pPr>
      <w:ind w:left="1100"/>
    </w:pPr>
    <w:rPr>
      <w:sz w:val="18"/>
      <w:szCs w:val="18"/>
    </w:rPr>
  </w:style>
  <w:style w:type="paragraph" w:styleId="TJ7">
    <w:name w:val="toc 7"/>
    <w:basedOn w:val="Norml"/>
    <w:next w:val="Norml"/>
    <w:autoRedefine/>
    <w:rsid w:val="00D90C4A"/>
    <w:pPr>
      <w:ind w:left="1320"/>
    </w:pPr>
    <w:rPr>
      <w:sz w:val="18"/>
      <w:szCs w:val="18"/>
    </w:rPr>
  </w:style>
  <w:style w:type="paragraph" w:styleId="TJ8">
    <w:name w:val="toc 8"/>
    <w:basedOn w:val="Norml"/>
    <w:next w:val="Norml"/>
    <w:autoRedefine/>
    <w:rsid w:val="00D90C4A"/>
    <w:pPr>
      <w:ind w:left="1540"/>
    </w:pPr>
    <w:rPr>
      <w:sz w:val="18"/>
      <w:szCs w:val="18"/>
    </w:rPr>
  </w:style>
  <w:style w:type="paragraph" w:styleId="TJ9">
    <w:name w:val="toc 9"/>
    <w:basedOn w:val="Norml"/>
    <w:next w:val="Norml"/>
    <w:autoRedefine/>
    <w:rsid w:val="00D90C4A"/>
    <w:pPr>
      <w:ind w:left="1760"/>
    </w:pPr>
    <w:rPr>
      <w:sz w:val="18"/>
      <w:szCs w:val="18"/>
    </w:rPr>
  </w:style>
  <w:style w:type="paragraph" w:customStyle="1" w:styleId="cmsor20">
    <w:name w:val="címsor 2"/>
    <w:basedOn w:val="Cmsor1"/>
    <w:link w:val="cmsor2Char0"/>
    <w:qFormat/>
    <w:rsid w:val="000C6A80"/>
    <w:pPr>
      <w:numPr>
        <w:numId w:val="0"/>
      </w:numPr>
      <w:spacing w:before="240" w:after="0"/>
    </w:pPr>
    <w:rPr>
      <w:lang w:eastAsia="en-US" w:bidi="en-US"/>
    </w:rPr>
  </w:style>
  <w:style w:type="paragraph" w:customStyle="1" w:styleId="cmsor3">
    <w:name w:val="címsor 3"/>
    <w:basedOn w:val="Norml"/>
    <w:link w:val="cmsor3Char0"/>
    <w:qFormat/>
    <w:rsid w:val="000C6A80"/>
    <w:pPr>
      <w:numPr>
        <w:ilvl w:val="2"/>
        <w:numId w:val="1"/>
      </w:numPr>
      <w:spacing w:after="160" w:line="360" w:lineRule="auto"/>
      <w:jc w:val="both"/>
    </w:pPr>
    <w:rPr>
      <w:rFonts w:ascii="Arial" w:hAnsi="Arial" w:cs="Arial"/>
      <w:lang w:eastAsia="en-US"/>
    </w:rPr>
  </w:style>
  <w:style w:type="character" w:customStyle="1" w:styleId="cmsor2Char0">
    <w:name w:val="címsor 2 Char"/>
    <w:link w:val="cmsor20"/>
    <w:rsid w:val="000C6A80"/>
    <w:rPr>
      <w:rFonts w:ascii="Arial" w:hAnsi="Arial" w:cs="Arial"/>
      <w:b/>
      <w:bCs/>
      <w:iCs/>
      <w:color w:val="148BE3"/>
      <w:sz w:val="24"/>
      <w:szCs w:val="24"/>
      <w:lang w:eastAsia="en-US" w:bidi="en-US"/>
    </w:rPr>
  </w:style>
  <w:style w:type="table" w:customStyle="1" w:styleId="Rcsostblzat1">
    <w:name w:val="Rácsos táblázat1"/>
    <w:basedOn w:val="Normltblzat"/>
    <w:next w:val="Rcsostblzat"/>
    <w:uiPriority w:val="59"/>
    <w:rsid w:val="002F702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3Char0">
    <w:name w:val="címsor 3 Char"/>
    <w:link w:val="cmsor3"/>
    <w:rsid w:val="000C6A80"/>
    <w:rPr>
      <w:rFonts w:ascii="Arial" w:hAnsi="Arial" w:cs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rsid w:val="00D618B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D618B9"/>
  </w:style>
  <w:style w:type="character" w:styleId="Lbjegyzet-hivatkozs">
    <w:name w:val="footnote reference"/>
    <w:rsid w:val="00D618B9"/>
    <w:rPr>
      <w:vertAlign w:val="superscript"/>
    </w:rPr>
  </w:style>
  <w:style w:type="numbering" w:customStyle="1" w:styleId="Stlus1">
    <w:name w:val="Stílus1"/>
    <w:rsid w:val="009A468A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0580"/>
    <w:pPr>
      <w:ind w:firstLine="360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autoRedefine/>
    <w:qFormat/>
    <w:rsid w:val="00140D9D"/>
    <w:pPr>
      <w:keepNext/>
      <w:keepLines/>
      <w:numPr>
        <w:numId w:val="5"/>
      </w:numPr>
      <w:spacing w:before="600" w:after="160" w:line="360" w:lineRule="auto"/>
      <w:ind w:left="357" w:hanging="357"/>
      <w:outlineLvl w:val="0"/>
    </w:pPr>
    <w:rPr>
      <w:rFonts w:ascii="Arial" w:hAnsi="Arial" w:cs="Arial"/>
      <w:b/>
      <w:bCs/>
      <w:iCs/>
      <w:color w:val="148BE3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20FF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Cmsor30">
    <w:name w:val="heading 3"/>
    <w:basedOn w:val="Norml"/>
    <w:next w:val="Norml"/>
    <w:link w:val="Cmsor3Char"/>
    <w:uiPriority w:val="9"/>
    <w:semiHidden/>
    <w:unhideWhenUsed/>
    <w:qFormat/>
    <w:rsid w:val="00220FF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20FF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20FF0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20FF0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20FF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20FF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20FF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0792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07920"/>
    <w:pPr>
      <w:tabs>
        <w:tab w:val="center" w:pos="4536"/>
        <w:tab w:val="right" w:pos="9072"/>
      </w:tabs>
    </w:pPr>
  </w:style>
  <w:style w:type="character" w:styleId="Hiperhivatkozs">
    <w:name w:val="Hyperlink"/>
    <w:uiPriority w:val="99"/>
    <w:rsid w:val="007009FB"/>
    <w:rPr>
      <w:color w:val="0000FF"/>
      <w:u w:val="single"/>
    </w:rPr>
  </w:style>
  <w:style w:type="character" w:styleId="Oldalszm">
    <w:name w:val="page number"/>
    <w:basedOn w:val="Bekezdsalapbettpusa"/>
    <w:rsid w:val="00A82B2B"/>
  </w:style>
  <w:style w:type="table" w:styleId="Rcsostblzat">
    <w:name w:val="Table Grid"/>
    <w:basedOn w:val="Normltblzat"/>
    <w:uiPriority w:val="39"/>
    <w:rsid w:val="00383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rsid w:val="00140D9D"/>
    <w:rPr>
      <w:rFonts w:ascii="Arial" w:hAnsi="Arial" w:cs="Arial"/>
      <w:b/>
      <w:bCs/>
      <w:iCs/>
      <w:color w:val="148BE3"/>
      <w:sz w:val="24"/>
      <w:szCs w:val="24"/>
    </w:rPr>
  </w:style>
  <w:style w:type="character" w:customStyle="1" w:styleId="Cmsor2Char">
    <w:name w:val="Címsor 2 Char"/>
    <w:link w:val="Cmsor2"/>
    <w:uiPriority w:val="9"/>
    <w:semiHidden/>
    <w:rsid w:val="00220FF0"/>
    <w:rPr>
      <w:rFonts w:ascii="Cambria" w:eastAsia="Times New Roman" w:hAnsi="Cambria" w:cs="Times New Roman"/>
      <w:color w:val="365F91"/>
      <w:sz w:val="24"/>
      <w:szCs w:val="24"/>
    </w:rPr>
  </w:style>
  <w:style w:type="paragraph" w:styleId="Buborkszveg">
    <w:name w:val="Balloon Text"/>
    <w:basedOn w:val="Norml"/>
    <w:link w:val="BuborkszvegChar"/>
    <w:rsid w:val="00D5294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D5294B"/>
    <w:rPr>
      <w:rFonts w:ascii="Segoe UI" w:hAnsi="Segoe UI" w:cs="Segoe UI"/>
      <w:sz w:val="18"/>
      <w:szCs w:val="18"/>
    </w:rPr>
  </w:style>
  <w:style w:type="character" w:customStyle="1" w:styleId="lfejChar">
    <w:name w:val="Élőfej Char"/>
    <w:link w:val="lfej"/>
    <w:uiPriority w:val="99"/>
    <w:rsid w:val="00220FF0"/>
  </w:style>
  <w:style w:type="character" w:customStyle="1" w:styleId="Cmsor3Char">
    <w:name w:val="Címsor 3 Char"/>
    <w:link w:val="Cmsor30"/>
    <w:uiPriority w:val="9"/>
    <w:semiHidden/>
    <w:rsid w:val="00220FF0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Cmsor4Char">
    <w:name w:val="Címsor 4 Char"/>
    <w:link w:val="Cmsor4"/>
    <w:uiPriority w:val="9"/>
    <w:rsid w:val="00220FF0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Cmsor5Char">
    <w:name w:val="Címsor 5 Char"/>
    <w:link w:val="Cmsor5"/>
    <w:uiPriority w:val="9"/>
    <w:semiHidden/>
    <w:rsid w:val="00220FF0"/>
    <w:rPr>
      <w:rFonts w:ascii="Cambria" w:eastAsia="Times New Roman" w:hAnsi="Cambria" w:cs="Times New Roman"/>
      <w:color w:val="4F81BD"/>
    </w:rPr>
  </w:style>
  <w:style w:type="character" w:customStyle="1" w:styleId="Cmsor6Char">
    <w:name w:val="Címsor 6 Char"/>
    <w:link w:val="Cmsor6"/>
    <w:uiPriority w:val="9"/>
    <w:semiHidden/>
    <w:rsid w:val="00220FF0"/>
    <w:rPr>
      <w:rFonts w:ascii="Cambria" w:eastAsia="Times New Roman" w:hAnsi="Cambria" w:cs="Times New Roman"/>
      <w:i/>
      <w:iCs/>
      <w:color w:val="4F81BD"/>
    </w:rPr>
  </w:style>
  <w:style w:type="character" w:customStyle="1" w:styleId="Cmsor7Char">
    <w:name w:val="Címsor 7 Char"/>
    <w:link w:val="Cmsor7"/>
    <w:uiPriority w:val="9"/>
    <w:semiHidden/>
    <w:rsid w:val="00220FF0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Cmsor8Char">
    <w:name w:val="Címsor 8 Char"/>
    <w:link w:val="Cmsor8"/>
    <w:uiPriority w:val="9"/>
    <w:semiHidden/>
    <w:rsid w:val="00220FF0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220FF0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220FF0"/>
    <w:rPr>
      <w:b/>
      <w:bCs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220FF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CmChar">
    <w:name w:val="Cím Char"/>
    <w:link w:val="Cm"/>
    <w:uiPriority w:val="10"/>
    <w:rsid w:val="00220FF0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lcm">
    <w:name w:val="Subtitle"/>
    <w:basedOn w:val="Norml"/>
    <w:next w:val="Norml"/>
    <w:link w:val="AlcmChar"/>
    <w:uiPriority w:val="11"/>
    <w:qFormat/>
    <w:rsid w:val="00220FF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lcmChar">
    <w:name w:val="Alcím Char"/>
    <w:link w:val="Alcm"/>
    <w:uiPriority w:val="11"/>
    <w:rsid w:val="00220FF0"/>
    <w:rPr>
      <w:rFonts w:ascii="Calibri"/>
      <w:i/>
      <w:iCs/>
      <w:sz w:val="24"/>
      <w:szCs w:val="24"/>
    </w:rPr>
  </w:style>
  <w:style w:type="character" w:styleId="Kiemels2">
    <w:name w:val="Strong"/>
    <w:uiPriority w:val="22"/>
    <w:qFormat/>
    <w:rsid w:val="00220FF0"/>
    <w:rPr>
      <w:b/>
      <w:bCs/>
      <w:spacing w:val="0"/>
    </w:rPr>
  </w:style>
  <w:style w:type="character" w:styleId="Kiemels">
    <w:name w:val="Emphasis"/>
    <w:uiPriority w:val="20"/>
    <w:qFormat/>
    <w:rsid w:val="00220FF0"/>
    <w:rPr>
      <w:b/>
      <w:bCs/>
      <w:i/>
      <w:iCs/>
      <w:color w:val="5A5A5A"/>
    </w:rPr>
  </w:style>
  <w:style w:type="paragraph" w:styleId="Nincstrkz">
    <w:name w:val="No Spacing"/>
    <w:basedOn w:val="Norml"/>
    <w:link w:val="NincstrkzChar"/>
    <w:uiPriority w:val="1"/>
    <w:qFormat/>
    <w:rsid w:val="00220FF0"/>
    <w:pPr>
      <w:ind w:firstLine="0"/>
    </w:pPr>
  </w:style>
  <w:style w:type="character" w:customStyle="1" w:styleId="NincstrkzChar">
    <w:name w:val="Nincs térköz Char"/>
    <w:link w:val="Nincstrkz"/>
    <w:uiPriority w:val="1"/>
    <w:rsid w:val="00220FF0"/>
  </w:style>
  <w:style w:type="paragraph" w:styleId="Listaszerbekezds">
    <w:name w:val="List Paragraph"/>
    <w:basedOn w:val="Norml"/>
    <w:uiPriority w:val="34"/>
    <w:qFormat/>
    <w:rsid w:val="00220FF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220FF0"/>
    <w:rPr>
      <w:rFonts w:ascii="Cambria" w:hAnsi="Cambria"/>
      <w:i/>
      <w:iCs/>
      <w:color w:val="5A5A5A"/>
    </w:rPr>
  </w:style>
  <w:style w:type="character" w:customStyle="1" w:styleId="IdzetChar">
    <w:name w:val="Idézet Char"/>
    <w:link w:val="Idzet"/>
    <w:uiPriority w:val="29"/>
    <w:rsid w:val="00220FF0"/>
    <w:rPr>
      <w:rFonts w:ascii="Cambria" w:eastAsia="Times New Roman" w:hAnsi="Cambria" w:cs="Times New Roman"/>
      <w:i/>
      <w:iCs/>
      <w:color w:val="5A5A5A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20FF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KiemeltidzetChar">
    <w:name w:val="Kiemelt idézet Char"/>
    <w:link w:val="Kiemeltidzet"/>
    <w:uiPriority w:val="30"/>
    <w:rsid w:val="00220FF0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Finomkiemels">
    <w:name w:val="Subtle Emphasis"/>
    <w:uiPriority w:val="19"/>
    <w:qFormat/>
    <w:rsid w:val="00220FF0"/>
    <w:rPr>
      <w:i/>
      <w:iCs/>
      <w:color w:val="5A5A5A"/>
    </w:rPr>
  </w:style>
  <w:style w:type="character" w:styleId="Ershangslyozs">
    <w:name w:val="Intense Emphasis"/>
    <w:uiPriority w:val="21"/>
    <w:qFormat/>
    <w:rsid w:val="004562CC"/>
    <w:rPr>
      <w:b/>
      <w:bCs/>
      <w:i/>
      <w:iCs/>
      <w:color w:val="148BE3"/>
      <w:sz w:val="22"/>
      <w:szCs w:val="22"/>
      <w:bdr w:val="none" w:sz="0" w:space="0" w:color="auto"/>
    </w:rPr>
  </w:style>
  <w:style w:type="character" w:styleId="Finomhivatkozs">
    <w:name w:val="Subtle Reference"/>
    <w:uiPriority w:val="31"/>
    <w:qFormat/>
    <w:rsid w:val="00220FF0"/>
    <w:rPr>
      <w:color w:val="auto"/>
      <w:u w:val="single" w:color="9BBB59"/>
    </w:rPr>
  </w:style>
  <w:style w:type="character" w:styleId="Ershivatkozs">
    <w:name w:val="Intense Reference"/>
    <w:uiPriority w:val="32"/>
    <w:qFormat/>
    <w:rsid w:val="00220FF0"/>
    <w:rPr>
      <w:b/>
      <w:bCs/>
      <w:color w:val="76923C"/>
      <w:u w:val="single" w:color="9BBB59"/>
    </w:rPr>
  </w:style>
  <w:style w:type="character" w:styleId="Knyvcme">
    <w:name w:val="Book Title"/>
    <w:uiPriority w:val="33"/>
    <w:qFormat/>
    <w:rsid w:val="00220FF0"/>
    <w:rPr>
      <w:rFonts w:ascii="Cambria" w:eastAsia="Times New Roman" w:hAnsi="Cambria" w:cs="Times New Roman"/>
      <w:b/>
      <w:bCs/>
      <w:i/>
      <w:iCs/>
      <w:color w:val="auto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20FF0"/>
    <w:pPr>
      <w:pBdr>
        <w:bottom w:val="single" w:sz="12" w:space="1" w:color="365F91"/>
      </w:pBdr>
      <w:outlineLvl w:val="9"/>
    </w:pPr>
    <w:rPr>
      <w:rFonts w:ascii="Cambria" w:hAnsi="Cambria" w:cs="Times New Roman"/>
      <w:color w:val="365F91"/>
      <w:lang w:bidi="en-US"/>
    </w:rPr>
  </w:style>
  <w:style w:type="character" w:customStyle="1" w:styleId="llbChar">
    <w:name w:val="Élőláb Char"/>
    <w:link w:val="llb"/>
    <w:uiPriority w:val="99"/>
    <w:rsid w:val="00D90C4A"/>
    <w:rPr>
      <w:sz w:val="22"/>
      <w:szCs w:val="22"/>
    </w:rPr>
  </w:style>
  <w:style w:type="paragraph" w:styleId="TJ1">
    <w:name w:val="toc 1"/>
    <w:basedOn w:val="Norml"/>
    <w:next w:val="Norml"/>
    <w:autoRedefine/>
    <w:uiPriority w:val="39"/>
    <w:qFormat/>
    <w:rsid w:val="00121CBC"/>
    <w:pPr>
      <w:tabs>
        <w:tab w:val="left" w:pos="1134"/>
        <w:tab w:val="right" w:leader="dot" w:pos="9174"/>
      </w:tabs>
      <w:spacing w:before="120" w:after="120"/>
    </w:pPr>
    <w:rPr>
      <w:b/>
      <w:bCs/>
      <w:caps/>
      <w:sz w:val="20"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D90C4A"/>
    <w:pPr>
      <w:ind w:left="220"/>
    </w:pPr>
    <w:rPr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D90C4A"/>
    <w:pPr>
      <w:ind w:left="440"/>
    </w:pPr>
    <w:rPr>
      <w:i/>
      <w:iCs/>
      <w:sz w:val="20"/>
      <w:szCs w:val="20"/>
    </w:rPr>
  </w:style>
  <w:style w:type="paragraph" w:styleId="TJ4">
    <w:name w:val="toc 4"/>
    <w:basedOn w:val="Norml"/>
    <w:next w:val="Norml"/>
    <w:autoRedefine/>
    <w:rsid w:val="00D90C4A"/>
    <w:pPr>
      <w:ind w:left="660"/>
    </w:pPr>
    <w:rPr>
      <w:sz w:val="18"/>
      <w:szCs w:val="18"/>
    </w:rPr>
  </w:style>
  <w:style w:type="paragraph" w:styleId="TJ5">
    <w:name w:val="toc 5"/>
    <w:basedOn w:val="Norml"/>
    <w:next w:val="Norml"/>
    <w:autoRedefine/>
    <w:rsid w:val="00D90C4A"/>
    <w:pPr>
      <w:ind w:left="880"/>
    </w:pPr>
    <w:rPr>
      <w:sz w:val="18"/>
      <w:szCs w:val="18"/>
    </w:rPr>
  </w:style>
  <w:style w:type="paragraph" w:styleId="TJ6">
    <w:name w:val="toc 6"/>
    <w:basedOn w:val="Norml"/>
    <w:next w:val="Norml"/>
    <w:autoRedefine/>
    <w:rsid w:val="00D90C4A"/>
    <w:pPr>
      <w:ind w:left="1100"/>
    </w:pPr>
    <w:rPr>
      <w:sz w:val="18"/>
      <w:szCs w:val="18"/>
    </w:rPr>
  </w:style>
  <w:style w:type="paragraph" w:styleId="TJ7">
    <w:name w:val="toc 7"/>
    <w:basedOn w:val="Norml"/>
    <w:next w:val="Norml"/>
    <w:autoRedefine/>
    <w:rsid w:val="00D90C4A"/>
    <w:pPr>
      <w:ind w:left="1320"/>
    </w:pPr>
    <w:rPr>
      <w:sz w:val="18"/>
      <w:szCs w:val="18"/>
    </w:rPr>
  </w:style>
  <w:style w:type="paragraph" w:styleId="TJ8">
    <w:name w:val="toc 8"/>
    <w:basedOn w:val="Norml"/>
    <w:next w:val="Norml"/>
    <w:autoRedefine/>
    <w:rsid w:val="00D90C4A"/>
    <w:pPr>
      <w:ind w:left="1540"/>
    </w:pPr>
    <w:rPr>
      <w:sz w:val="18"/>
      <w:szCs w:val="18"/>
    </w:rPr>
  </w:style>
  <w:style w:type="paragraph" w:styleId="TJ9">
    <w:name w:val="toc 9"/>
    <w:basedOn w:val="Norml"/>
    <w:next w:val="Norml"/>
    <w:autoRedefine/>
    <w:rsid w:val="00D90C4A"/>
    <w:pPr>
      <w:ind w:left="1760"/>
    </w:pPr>
    <w:rPr>
      <w:sz w:val="18"/>
      <w:szCs w:val="18"/>
    </w:rPr>
  </w:style>
  <w:style w:type="paragraph" w:customStyle="1" w:styleId="cmsor20">
    <w:name w:val="címsor 2"/>
    <w:basedOn w:val="Cmsor1"/>
    <w:link w:val="cmsor2Char0"/>
    <w:qFormat/>
    <w:rsid w:val="000C6A80"/>
    <w:pPr>
      <w:numPr>
        <w:numId w:val="0"/>
      </w:numPr>
      <w:spacing w:before="240" w:after="0"/>
    </w:pPr>
    <w:rPr>
      <w:lang w:eastAsia="en-US" w:bidi="en-US"/>
    </w:rPr>
  </w:style>
  <w:style w:type="paragraph" w:customStyle="1" w:styleId="cmsor3">
    <w:name w:val="címsor 3"/>
    <w:basedOn w:val="Norml"/>
    <w:link w:val="cmsor3Char0"/>
    <w:qFormat/>
    <w:rsid w:val="000C6A80"/>
    <w:pPr>
      <w:numPr>
        <w:ilvl w:val="2"/>
        <w:numId w:val="1"/>
      </w:numPr>
      <w:spacing w:after="160" w:line="360" w:lineRule="auto"/>
      <w:jc w:val="both"/>
    </w:pPr>
    <w:rPr>
      <w:rFonts w:ascii="Arial" w:hAnsi="Arial" w:cs="Arial"/>
      <w:lang w:eastAsia="en-US"/>
    </w:rPr>
  </w:style>
  <w:style w:type="character" w:customStyle="1" w:styleId="cmsor2Char0">
    <w:name w:val="címsor 2 Char"/>
    <w:link w:val="cmsor20"/>
    <w:rsid w:val="000C6A80"/>
    <w:rPr>
      <w:rFonts w:ascii="Arial" w:hAnsi="Arial" w:cs="Arial"/>
      <w:b/>
      <w:bCs/>
      <w:iCs/>
      <w:color w:val="148BE3"/>
      <w:sz w:val="24"/>
      <w:szCs w:val="24"/>
      <w:lang w:eastAsia="en-US" w:bidi="en-US"/>
    </w:rPr>
  </w:style>
  <w:style w:type="table" w:customStyle="1" w:styleId="Rcsostblzat1">
    <w:name w:val="Rácsos táblázat1"/>
    <w:basedOn w:val="Normltblzat"/>
    <w:next w:val="Rcsostblzat"/>
    <w:uiPriority w:val="59"/>
    <w:rsid w:val="002F702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3Char0">
    <w:name w:val="címsor 3 Char"/>
    <w:link w:val="cmsor3"/>
    <w:rsid w:val="000C6A80"/>
    <w:rPr>
      <w:rFonts w:ascii="Arial" w:hAnsi="Arial" w:cs="Arial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rsid w:val="00D618B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D618B9"/>
  </w:style>
  <w:style w:type="character" w:styleId="Lbjegyzet-hivatkozs">
    <w:name w:val="footnote reference"/>
    <w:rsid w:val="00D618B9"/>
    <w:rPr>
      <w:vertAlign w:val="superscript"/>
    </w:rPr>
  </w:style>
  <w:style w:type="numbering" w:customStyle="1" w:styleId="Stlus1">
    <w:name w:val="Stílus1"/>
    <w:rsid w:val="009A468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rtcentrumbuk@gmail.com" TargetMode="External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okumentumok\arculat\msk_lev&#233;l%20(szines)_sablon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6234-3768-4133-B255-3552FB9F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msk_levél (szines)_sablon</Template>
  <TotalTime>1123</TotalTime>
  <Pages>17</Pages>
  <Words>2414</Words>
  <Characters>16204</Characters>
  <Application>Microsoft Office Word</Application>
  <DocSecurity>0</DocSecurity>
  <Lines>135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18581</CharactersWithSpaces>
  <SharedDoc>false</SharedDoc>
  <HLinks>
    <vt:vector size="6" baseType="variant">
      <vt:variant>
        <vt:i4>196650</vt:i4>
      </vt:variant>
      <vt:variant>
        <vt:i4>0</vt:i4>
      </vt:variant>
      <vt:variant>
        <vt:i4>0</vt:i4>
      </vt:variant>
      <vt:variant>
        <vt:i4>5</vt:i4>
      </vt:variant>
      <vt:variant>
        <vt:lpwstr>mailto:sportcentrumbuk@gmail.com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Adminisztrátor</cp:lastModifiedBy>
  <cp:revision>24</cp:revision>
  <cp:lastPrinted>2016-06-20T11:59:00Z</cp:lastPrinted>
  <dcterms:created xsi:type="dcterms:W3CDTF">2017-02-24T08:27:00Z</dcterms:created>
  <dcterms:modified xsi:type="dcterms:W3CDTF">2017-05-08T12:51:00Z</dcterms:modified>
</cp:coreProperties>
</file>